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A18C0" w14:textId="14F85786" w:rsidR="00E303B7" w:rsidRDefault="00E303B7" w:rsidP="005D603F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B3FCCC" wp14:editId="10078E7D">
                <wp:simplePos x="0" y="0"/>
                <wp:positionH relativeFrom="column">
                  <wp:posOffset>-210185</wp:posOffset>
                </wp:positionH>
                <wp:positionV relativeFrom="paragraph">
                  <wp:posOffset>-165100</wp:posOffset>
                </wp:positionV>
                <wp:extent cx="10169525" cy="7004685"/>
                <wp:effectExtent l="19050" t="19050" r="22225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9525" cy="700468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38100" cmpd="thinThick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8A5102" w14:textId="77777777" w:rsidR="00E303B7" w:rsidRDefault="00E303B7" w:rsidP="00E303B7">
                            <w:bookmarkStart w:id="0" w:name="_GoBack"/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62D4541" wp14:editId="0092AFD7">
                                  <wp:extent cx="5028724" cy="6782655"/>
                                  <wp:effectExtent l="0" t="0" r="63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FS Computing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028724" cy="67826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6.55pt;margin-top:-13pt;width:800.75pt;height:551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" fillcolor="#ff9" strokeweight="3pt">
                <v:stroke linestyle="thinThick"/>
                <v:textbox>
                  <w:txbxContent>
                    <w:p w14:paraId="618A5102" w14:textId="77777777" w:rsidR="00E303B7" w:rsidRDefault="00E303B7" w:rsidP="00E303B7">
                      <w:bookmarkStart w:id="1" w:name="_GoBack"/>
                      <w:r>
                        <w:rPr>
                          <w:rFonts w:ascii="Arial" w:hAnsi="Arial" w:cs="Arial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062D4541" wp14:editId="0092AFD7">
                            <wp:extent cx="5028724" cy="6782655"/>
                            <wp:effectExtent l="0" t="0" r="63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FS Computing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028724" cy="67826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0B6134CA" w14:textId="021C5BBF" w:rsidR="00E303B7" w:rsidRPr="00E303B7" w:rsidRDefault="00E303B7" w:rsidP="00E303B7">
      <w:pPr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br w:type="page"/>
      </w: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58B0B" wp14:editId="2BF41251">
                <wp:simplePos x="0" y="0"/>
                <wp:positionH relativeFrom="column">
                  <wp:posOffset>4735002</wp:posOffset>
                </wp:positionH>
                <wp:positionV relativeFrom="paragraph">
                  <wp:posOffset>544664</wp:posOffset>
                </wp:positionV>
                <wp:extent cx="4818380" cy="461176"/>
                <wp:effectExtent l="0" t="0" r="2032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8380" cy="4611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1051BB" w14:textId="77777777" w:rsidR="00E303B7" w:rsidRPr="00560FAF" w:rsidRDefault="00E303B7" w:rsidP="00E303B7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</w:rPr>
                              <w:t xml:space="preserve">Inkberrow Primary School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7" type="#_x0000_t202" style="position:absolute;margin-left:372.85pt;margin-top:42.9pt;width:379.4pt;height:36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" fillcolor="white [3201]" strokeweight="1.5pt">
                <v:textbox>
                  <w:txbxContent>
                    <w:p w14:paraId="281051BB" w14:textId="77777777" w:rsidR="00E303B7" w:rsidRPr="00560FAF" w:rsidRDefault="00E303B7" w:rsidP="00E303B7">
                      <w:pPr>
                        <w:jc w:val="center"/>
                        <w:rPr>
                          <w:rFonts w:ascii="Arial" w:hAnsi="Arial" w:cs="Arial"/>
                          <w:sz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</w:rPr>
                        <w:t xml:space="preserve">Inkberrow Primary School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6F87CA" wp14:editId="4AB92C78">
                <wp:simplePos x="0" y="0"/>
                <wp:positionH relativeFrom="column">
                  <wp:posOffset>4734560</wp:posOffset>
                </wp:positionH>
                <wp:positionV relativeFrom="paragraph">
                  <wp:posOffset>1291396</wp:posOffset>
                </wp:positionV>
                <wp:extent cx="4818380" cy="1454785"/>
                <wp:effectExtent l="19050" t="19050" r="39370" b="311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8380" cy="145478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571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A8DA60" w14:textId="14BFFA7C" w:rsidR="00E303B7" w:rsidRPr="0030582C" w:rsidRDefault="00E303B7" w:rsidP="00E303B7">
                            <w:pPr>
                              <w:jc w:val="center"/>
                              <w:rPr>
                                <w:rFonts w:ascii="Arial" w:hAnsi="Arial" w:cs="Arial"/>
                                <w:sz w:val="7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Religious Education</w:t>
                            </w:r>
                            <w:r w:rsidRPr="0030582C">
                              <w:rPr>
                                <w:rFonts w:ascii="Arial" w:hAnsi="Arial" w:cs="Arial"/>
                                <w:b/>
                                <w:sz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Curriculum Map</w:t>
                            </w:r>
                            <w:r w:rsidRPr="0030582C">
                              <w:rPr>
                                <w:rFonts w:ascii="Arial" w:hAnsi="Arial" w:cs="Arial"/>
                                <w:sz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372.8pt;margin-top:101.7pt;width:379.4pt;height:114.5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" fillcolor="#ff9" strokecolor="black [3213]" strokeweight="4.5pt">
                <v:textbox>
                  <w:txbxContent>
                    <w:p w14:paraId="79A8DA60" w14:textId="14BFFA7C" w:rsidR="00E303B7" w:rsidRPr="0030582C" w:rsidRDefault="00E303B7" w:rsidP="00E303B7">
                      <w:pPr>
                        <w:jc w:val="center"/>
                        <w:rPr>
                          <w:rFonts w:ascii="Arial" w:hAnsi="Arial" w:cs="Arial"/>
                          <w:sz w:val="7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Religious Education</w:t>
                      </w:r>
                      <w:r w:rsidRPr="0030582C">
                        <w:rPr>
                          <w:rFonts w:ascii="Arial" w:hAnsi="Arial" w:cs="Arial"/>
                          <w:b/>
                          <w:sz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Curriculum Map</w:t>
                      </w:r>
                      <w:r w:rsidRPr="0030582C">
                        <w:rPr>
                          <w:rFonts w:ascii="Arial" w:hAnsi="Arial" w:cs="Arial"/>
                          <w:sz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EBDA80" wp14:editId="16427ECF">
                <wp:simplePos x="0" y="0"/>
                <wp:positionH relativeFrom="column">
                  <wp:posOffset>4735002</wp:posOffset>
                </wp:positionH>
                <wp:positionV relativeFrom="paragraph">
                  <wp:posOffset>2953910</wp:posOffset>
                </wp:positionV>
                <wp:extent cx="4818380" cy="2854518"/>
                <wp:effectExtent l="19050" t="19050" r="20320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8380" cy="28545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1D8A53" w14:textId="77777777" w:rsidR="00E303B7" w:rsidRPr="00E303B7" w:rsidRDefault="00E303B7" w:rsidP="00E303B7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</w:pPr>
                            <w:r w:rsidRPr="00E303B7">
                              <w:rPr>
                                <w:rFonts w:ascii="Arial" w:hAnsi="Arial" w:cs="Arial"/>
                                <w:b/>
                                <w:sz w:val="32"/>
                              </w:rPr>
                              <w:t>In this document you will find:</w:t>
                            </w:r>
                          </w:p>
                          <w:p w14:paraId="23507A01" w14:textId="77777777" w:rsidR="00E303B7" w:rsidRPr="00E303B7" w:rsidRDefault="00E303B7" w:rsidP="00E303B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E303B7">
                              <w:rPr>
                                <w:rFonts w:ascii="Arial" w:hAnsi="Arial" w:cs="Arial"/>
                                <w:sz w:val="32"/>
                              </w:rPr>
                              <w:t xml:space="preserve">Skill progression for Year 1 – Year 6 </w:t>
                            </w:r>
                          </w:p>
                          <w:p w14:paraId="616548C2" w14:textId="77777777" w:rsidR="00E303B7" w:rsidRPr="00E303B7" w:rsidRDefault="00E303B7" w:rsidP="00E303B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E303B7">
                              <w:rPr>
                                <w:rFonts w:ascii="Arial" w:hAnsi="Arial" w:cs="Arial"/>
                                <w:sz w:val="32"/>
                              </w:rPr>
                              <w:t xml:space="preserve">Green skills = ARE expectation for coverage and attainment </w:t>
                            </w:r>
                          </w:p>
                          <w:p w14:paraId="05A536DD" w14:textId="77777777" w:rsidR="00E303B7" w:rsidRPr="00E303B7" w:rsidRDefault="00E303B7" w:rsidP="00E303B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E303B7">
                              <w:rPr>
                                <w:rFonts w:ascii="Arial" w:hAnsi="Arial" w:cs="Arial"/>
                                <w:sz w:val="32"/>
                              </w:rPr>
                              <w:t>Purple skills = Challenge and working at Greater Depth in the area</w:t>
                            </w:r>
                          </w:p>
                          <w:p w14:paraId="2E365D7B" w14:textId="77777777" w:rsidR="00E303B7" w:rsidRPr="00E303B7" w:rsidRDefault="00E303B7" w:rsidP="00E303B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E303B7">
                              <w:rPr>
                                <w:rFonts w:ascii="Arial" w:hAnsi="Arial" w:cs="Arial"/>
                                <w:sz w:val="32"/>
                              </w:rPr>
                              <w:t>Bright Yellow boxes = National Content and Coverage</w:t>
                            </w:r>
                          </w:p>
                          <w:p w14:paraId="76ACFD10" w14:textId="77777777" w:rsidR="00E303B7" w:rsidRPr="00E303B7" w:rsidRDefault="00E303B7" w:rsidP="00E303B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  <w:sz w:val="32"/>
                              </w:rPr>
                            </w:pPr>
                            <w:r w:rsidRPr="00E303B7">
                              <w:rPr>
                                <w:rFonts w:ascii="Arial" w:hAnsi="Arial" w:cs="Arial"/>
                                <w:sz w:val="32"/>
                              </w:rPr>
                              <w:t xml:space="preserve">Pale Yellow boxes = key skills for subjects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9" type="#_x0000_t202" style="position:absolute;margin-left:372.85pt;margin-top:232.6pt;width:379.4pt;height:22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" fillcolor="white [3201]" strokeweight="2.25pt">
                <v:textbox>
                  <w:txbxContent>
                    <w:p w14:paraId="571D8A53" w14:textId="77777777" w:rsidR="00E303B7" w:rsidRPr="00E303B7" w:rsidRDefault="00E303B7" w:rsidP="00E303B7">
                      <w:pPr>
                        <w:rPr>
                          <w:rFonts w:ascii="Arial" w:hAnsi="Arial" w:cs="Arial"/>
                          <w:b/>
                          <w:sz w:val="32"/>
                        </w:rPr>
                      </w:pPr>
                      <w:r w:rsidRPr="00E303B7">
                        <w:rPr>
                          <w:rFonts w:ascii="Arial" w:hAnsi="Arial" w:cs="Arial"/>
                          <w:b/>
                          <w:sz w:val="32"/>
                        </w:rPr>
                        <w:t>In this document you will find:</w:t>
                      </w:r>
                    </w:p>
                    <w:p w14:paraId="23507A01" w14:textId="77777777" w:rsidR="00E303B7" w:rsidRPr="00E303B7" w:rsidRDefault="00E303B7" w:rsidP="00E303B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2"/>
                        </w:rPr>
                      </w:pPr>
                      <w:r w:rsidRPr="00E303B7">
                        <w:rPr>
                          <w:rFonts w:ascii="Arial" w:hAnsi="Arial" w:cs="Arial"/>
                          <w:sz w:val="32"/>
                        </w:rPr>
                        <w:t xml:space="preserve">Skill progression for Year 1 – Year 6 </w:t>
                      </w:r>
                    </w:p>
                    <w:p w14:paraId="616548C2" w14:textId="77777777" w:rsidR="00E303B7" w:rsidRPr="00E303B7" w:rsidRDefault="00E303B7" w:rsidP="00E303B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2"/>
                        </w:rPr>
                      </w:pPr>
                      <w:r w:rsidRPr="00E303B7">
                        <w:rPr>
                          <w:rFonts w:ascii="Arial" w:hAnsi="Arial" w:cs="Arial"/>
                          <w:sz w:val="32"/>
                        </w:rPr>
                        <w:t xml:space="preserve">Green skills = ARE expectation for coverage and attainment </w:t>
                      </w:r>
                    </w:p>
                    <w:p w14:paraId="05A536DD" w14:textId="77777777" w:rsidR="00E303B7" w:rsidRPr="00E303B7" w:rsidRDefault="00E303B7" w:rsidP="00E303B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2"/>
                        </w:rPr>
                      </w:pPr>
                      <w:r w:rsidRPr="00E303B7">
                        <w:rPr>
                          <w:rFonts w:ascii="Arial" w:hAnsi="Arial" w:cs="Arial"/>
                          <w:sz w:val="32"/>
                        </w:rPr>
                        <w:t>Purple skills = Challenge and working at Greater Depth in the area</w:t>
                      </w:r>
                    </w:p>
                    <w:p w14:paraId="2E365D7B" w14:textId="77777777" w:rsidR="00E303B7" w:rsidRPr="00E303B7" w:rsidRDefault="00E303B7" w:rsidP="00E303B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2"/>
                        </w:rPr>
                      </w:pPr>
                      <w:r w:rsidRPr="00E303B7">
                        <w:rPr>
                          <w:rFonts w:ascii="Arial" w:hAnsi="Arial" w:cs="Arial"/>
                          <w:sz w:val="32"/>
                        </w:rPr>
                        <w:t>Bright Yellow boxes = National Content and Coverage</w:t>
                      </w:r>
                    </w:p>
                    <w:p w14:paraId="76ACFD10" w14:textId="77777777" w:rsidR="00E303B7" w:rsidRPr="00E303B7" w:rsidRDefault="00E303B7" w:rsidP="00E303B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  <w:sz w:val="32"/>
                        </w:rPr>
                      </w:pPr>
                      <w:r w:rsidRPr="00E303B7">
                        <w:rPr>
                          <w:rFonts w:ascii="Arial" w:hAnsi="Arial" w:cs="Arial"/>
                          <w:sz w:val="32"/>
                        </w:rPr>
                        <w:t xml:space="preserve">Pale Yellow boxes = key skills for subjects </w:t>
                      </w:r>
                    </w:p>
                  </w:txbxContent>
                </v:textbox>
              </v:shape>
            </w:pict>
          </mc:Fallback>
        </mc:AlternateContent>
      </w:r>
    </w:p>
    <w:p w14:paraId="1C1A4CE6" w14:textId="0B308816" w:rsidR="0076450B" w:rsidRPr="00FF6F7F" w:rsidRDefault="00E303B7" w:rsidP="005D603F">
      <w:pPr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noProof/>
          <w:color w:val="000000" w:themeColor="text1"/>
          <w:sz w:val="28"/>
          <w:szCs w:val="28"/>
          <w:lang w:eastAsia="en-GB"/>
        </w:rPr>
        <w:lastRenderedPageBreak/>
        <w:drawing>
          <wp:inline distT="0" distB="0" distL="0" distR="0" wp14:anchorId="5FE164EA" wp14:editId="64E94554">
            <wp:extent cx="529644" cy="71437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FS Inky Praying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877" cy="71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6F7F" w:rsidRPr="00E303B7">
        <w:rPr>
          <w:rFonts w:ascii="Arial" w:hAnsi="Arial" w:cs="Arial"/>
          <w:b/>
          <w:bCs/>
          <w:color w:val="000000" w:themeColor="text1"/>
          <w:sz w:val="44"/>
          <w:szCs w:val="28"/>
        </w:rPr>
        <w:t xml:space="preserve">RE Curriculum Map </w:t>
      </w:r>
    </w:p>
    <w:p w14:paraId="49DD2835" w14:textId="77777777" w:rsidR="00FF6F7F" w:rsidRPr="00FF6F7F" w:rsidRDefault="00FF6F7F" w:rsidP="005D603F">
      <w:pPr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8"/>
        <w:gridCol w:w="2486"/>
        <w:gridCol w:w="2124"/>
        <w:gridCol w:w="2136"/>
        <w:gridCol w:w="2183"/>
        <w:gridCol w:w="6"/>
        <w:gridCol w:w="2102"/>
        <w:gridCol w:w="2261"/>
        <w:gridCol w:w="2208"/>
      </w:tblGrid>
      <w:tr w:rsidR="009D2DFD" w:rsidRPr="00FF6F7F" w14:paraId="04C43592" w14:textId="77777777" w:rsidTr="00D13429">
        <w:trPr>
          <w:trHeight w:val="740"/>
        </w:trPr>
        <w:tc>
          <w:tcPr>
            <w:tcW w:w="831" w:type="pct"/>
            <w:gridSpan w:val="2"/>
          </w:tcPr>
          <w:p w14:paraId="3804DFE8" w14:textId="77777777" w:rsidR="009D2DFD" w:rsidRPr="00FF6F7F" w:rsidRDefault="009D2DFD" w:rsidP="00006D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pct"/>
            <w:shd w:val="clear" w:color="auto" w:fill="FFFF99"/>
          </w:tcPr>
          <w:p w14:paraId="2E0EA4A5" w14:textId="77777777" w:rsidR="00B0286F" w:rsidRPr="00FF6F7F" w:rsidRDefault="009D2DFD" w:rsidP="00006D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F7F">
              <w:rPr>
                <w:rFonts w:ascii="Arial" w:hAnsi="Arial" w:cs="Arial"/>
                <w:b/>
                <w:bCs/>
                <w:sz w:val="22"/>
                <w:szCs w:val="22"/>
              </w:rPr>
              <w:t>Autumn Term</w:t>
            </w:r>
          </w:p>
          <w:p w14:paraId="02CF0DDC" w14:textId="77777777" w:rsidR="009D2DFD" w:rsidRPr="00FF6F7F" w:rsidRDefault="009D2DFD" w:rsidP="00006D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F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1</w:t>
            </w:r>
            <w:r w:rsidR="00B0286F" w:rsidRPr="00FF6F7F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st</w:t>
            </w:r>
            <w:r w:rsidR="00B0286F" w:rsidRPr="00FF6F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Half Term</w:t>
            </w:r>
          </w:p>
        </w:tc>
        <w:tc>
          <w:tcPr>
            <w:tcW w:w="684" w:type="pct"/>
            <w:shd w:val="clear" w:color="auto" w:fill="FFFF99"/>
          </w:tcPr>
          <w:p w14:paraId="5C536213" w14:textId="77777777" w:rsidR="00B0286F" w:rsidRPr="00FF6F7F" w:rsidRDefault="009D2DFD" w:rsidP="00006D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F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Autumn Term </w:t>
            </w:r>
          </w:p>
          <w:p w14:paraId="05E652BE" w14:textId="77777777" w:rsidR="009D2DFD" w:rsidRPr="00FF6F7F" w:rsidRDefault="009D2DFD" w:rsidP="00006D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F7F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B0286F" w:rsidRPr="00FF6F7F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nd</w:t>
            </w:r>
            <w:r w:rsidR="00B0286F" w:rsidRPr="00FF6F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Half Term</w:t>
            </w:r>
          </w:p>
        </w:tc>
        <w:tc>
          <w:tcPr>
            <w:tcW w:w="699" w:type="pct"/>
            <w:shd w:val="clear" w:color="auto" w:fill="FFFF99"/>
          </w:tcPr>
          <w:p w14:paraId="7000F359" w14:textId="77777777" w:rsidR="00B0286F" w:rsidRPr="00FF6F7F" w:rsidRDefault="009D2DFD" w:rsidP="00006D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F7F">
              <w:rPr>
                <w:rFonts w:ascii="Arial" w:hAnsi="Arial" w:cs="Arial"/>
                <w:b/>
                <w:bCs/>
                <w:sz w:val="22"/>
                <w:szCs w:val="22"/>
              </w:rPr>
              <w:t>Spring Term</w:t>
            </w:r>
          </w:p>
          <w:p w14:paraId="6F84A39A" w14:textId="77777777" w:rsidR="009D2DFD" w:rsidRPr="00FF6F7F" w:rsidRDefault="009D2DFD" w:rsidP="00006D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F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1</w:t>
            </w:r>
            <w:r w:rsidR="00B0286F" w:rsidRPr="00FF6F7F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st</w:t>
            </w:r>
            <w:r w:rsidR="00B0286F" w:rsidRPr="00FF6F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Half Term</w:t>
            </w:r>
          </w:p>
        </w:tc>
        <w:tc>
          <w:tcPr>
            <w:tcW w:w="675" w:type="pct"/>
            <w:gridSpan w:val="2"/>
            <w:shd w:val="clear" w:color="auto" w:fill="FFFF99"/>
          </w:tcPr>
          <w:p w14:paraId="4E8537F7" w14:textId="77777777" w:rsidR="00B0286F" w:rsidRPr="00FF6F7F" w:rsidRDefault="009D2DFD" w:rsidP="00006D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F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Spring Term </w:t>
            </w:r>
          </w:p>
          <w:p w14:paraId="67C0E3A8" w14:textId="77777777" w:rsidR="009D2DFD" w:rsidRPr="00FF6F7F" w:rsidRDefault="009D2DFD" w:rsidP="00006D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F7F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B0286F" w:rsidRPr="00FF6F7F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nd</w:t>
            </w:r>
            <w:r w:rsidR="00B0286F" w:rsidRPr="00FF6F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Half Term</w:t>
            </w:r>
          </w:p>
          <w:p w14:paraId="6DEA9791" w14:textId="77777777" w:rsidR="00B0286F" w:rsidRPr="00FF6F7F" w:rsidRDefault="00B0286F" w:rsidP="00006D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724" w:type="pct"/>
            <w:shd w:val="clear" w:color="auto" w:fill="FFFF99"/>
          </w:tcPr>
          <w:p w14:paraId="5BC59953" w14:textId="77777777" w:rsidR="00B0286F" w:rsidRPr="00FF6F7F" w:rsidRDefault="009D2DFD" w:rsidP="00006D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F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Summer Term </w:t>
            </w:r>
          </w:p>
          <w:p w14:paraId="4697E489" w14:textId="77777777" w:rsidR="009D2DFD" w:rsidRPr="00FF6F7F" w:rsidRDefault="009D2DFD" w:rsidP="00006D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F7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B0286F" w:rsidRPr="00FF6F7F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st</w:t>
            </w:r>
            <w:r w:rsidR="00B0286F" w:rsidRPr="00FF6F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Half Term</w:t>
            </w:r>
          </w:p>
        </w:tc>
        <w:tc>
          <w:tcPr>
            <w:tcW w:w="707" w:type="pct"/>
            <w:shd w:val="clear" w:color="auto" w:fill="FFFF99"/>
          </w:tcPr>
          <w:p w14:paraId="4C273E60" w14:textId="77777777" w:rsidR="00B0286F" w:rsidRPr="00FF6F7F" w:rsidRDefault="009D2DFD" w:rsidP="00006D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F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Summer Term </w:t>
            </w:r>
          </w:p>
          <w:p w14:paraId="1890C437" w14:textId="77777777" w:rsidR="009D2DFD" w:rsidRPr="00FF6F7F" w:rsidRDefault="009D2DFD" w:rsidP="00006D5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F7F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B0286F" w:rsidRPr="00FF6F7F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nd</w:t>
            </w:r>
            <w:r w:rsidR="00B0286F" w:rsidRPr="00FF6F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Half Term</w:t>
            </w:r>
          </w:p>
        </w:tc>
      </w:tr>
      <w:tr w:rsidR="00E41992" w:rsidRPr="00FF6F7F" w14:paraId="58E3C1F0" w14:textId="77777777" w:rsidTr="00FF6F7F">
        <w:trPr>
          <w:trHeight w:val="895"/>
        </w:trPr>
        <w:tc>
          <w:tcPr>
            <w:tcW w:w="831" w:type="pct"/>
            <w:gridSpan w:val="2"/>
            <w:shd w:val="clear" w:color="auto" w:fill="FFFF99"/>
          </w:tcPr>
          <w:p w14:paraId="7647CF5E" w14:textId="77777777" w:rsidR="00E41992" w:rsidRPr="00FF6F7F" w:rsidRDefault="00E41992" w:rsidP="00182C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1BDD68D" w14:textId="7E30DF07" w:rsidR="0063126A" w:rsidRPr="00FF6F7F" w:rsidRDefault="00FF6F7F" w:rsidP="00182CA7">
            <w:pPr>
              <w:jc w:val="center"/>
              <w:rPr>
                <w:rFonts w:ascii="Arial" w:hAnsi="Arial" w:cs="Arial"/>
              </w:rPr>
            </w:pPr>
            <w:r w:rsidRPr="00FF6F7F">
              <w:rPr>
                <w:rFonts w:ascii="Arial" w:hAnsi="Arial" w:cs="Arial"/>
                <w:b/>
              </w:rPr>
              <w:t>Reception</w:t>
            </w:r>
            <w:r w:rsidRPr="00FF6F7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80" w:type="pct"/>
          </w:tcPr>
          <w:p w14:paraId="6D277698" w14:textId="77777777" w:rsidR="00024A13" w:rsidRPr="00FF6F7F" w:rsidRDefault="00024A13" w:rsidP="00AC306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23B3A77A" w14:textId="22DBD406" w:rsidR="00E41992" w:rsidRPr="00FF6F7F" w:rsidRDefault="00A854C9" w:rsidP="00AC3061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F6F7F">
              <w:rPr>
                <w:rFonts w:ascii="Arial" w:hAnsi="Arial" w:cs="Arial"/>
                <w:color w:val="FF0000"/>
                <w:sz w:val="20"/>
                <w:szCs w:val="20"/>
              </w:rPr>
              <w:t xml:space="preserve">F5 </w:t>
            </w:r>
            <w:r w:rsidR="0063126A" w:rsidRPr="00FF6F7F">
              <w:rPr>
                <w:rFonts w:ascii="Arial" w:hAnsi="Arial" w:cs="Arial"/>
                <w:color w:val="FF0000"/>
                <w:sz w:val="20"/>
                <w:szCs w:val="20"/>
              </w:rPr>
              <w:t>Being Special: W</w:t>
            </w:r>
            <w:r w:rsidRPr="00FF6F7F">
              <w:rPr>
                <w:rFonts w:ascii="Arial" w:hAnsi="Arial" w:cs="Arial"/>
                <w:color w:val="FF0000"/>
                <w:sz w:val="20"/>
                <w:szCs w:val="20"/>
              </w:rPr>
              <w:t>here do we belong</w:t>
            </w:r>
            <w:r w:rsidR="0063126A" w:rsidRPr="00FF6F7F">
              <w:rPr>
                <w:rFonts w:ascii="Arial" w:hAnsi="Arial" w:cs="Arial"/>
                <w:color w:val="FF0000"/>
                <w:sz w:val="20"/>
                <w:szCs w:val="20"/>
              </w:rPr>
              <w:t>?</w:t>
            </w:r>
          </w:p>
        </w:tc>
        <w:tc>
          <w:tcPr>
            <w:tcW w:w="684" w:type="pct"/>
            <w:shd w:val="clear" w:color="auto" w:fill="auto"/>
          </w:tcPr>
          <w:p w14:paraId="15DDB07A" w14:textId="77777777" w:rsidR="00B72CB4" w:rsidRPr="00FF6F7F" w:rsidRDefault="00B72CB4" w:rsidP="00AC3061">
            <w:pPr>
              <w:jc w:val="center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</w:p>
          <w:p w14:paraId="4944DA07" w14:textId="5E4396A6" w:rsidR="00B72CB4" w:rsidRPr="00FF6F7F" w:rsidRDefault="00A854C9" w:rsidP="00AC3061">
            <w:pPr>
              <w:jc w:val="center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00B050"/>
                <w:sz w:val="20"/>
                <w:szCs w:val="20"/>
              </w:rPr>
              <w:t>F4 What times are special and why?</w:t>
            </w:r>
          </w:p>
        </w:tc>
        <w:tc>
          <w:tcPr>
            <w:tcW w:w="699" w:type="pct"/>
            <w:shd w:val="clear" w:color="auto" w:fill="auto"/>
          </w:tcPr>
          <w:p w14:paraId="716D1AA1" w14:textId="77777777" w:rsidR="00B72CB4" w:rsidRPr="00FF6F7F" w:rsidRDefault="00B72CB4" w:rsidP="00AC306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76DB7489" w14:textId="6661AF7D" w:rsidR="00E41992" w:rsidRPr="00FF6F7F" w:rsidRDefault="0063126A" w:rsidP="00AC3061">
            <w:pPr>
              <w:jc w:val="center"/>
              <w:rPr>
                <w:rFonts w:ascii="Arial" w:hAnsi="Arial" w:cs="Arial"/>
                <w:bCs/>
                <w:color w:val="00B0F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00B0F0"/>
                <w:sz w:val="20"/>
                <w:szCs w:val="20"/>
              </w:rPr>
              <w:t>F2 Which people are special and why?</w:t>
            </w:r>
          </w:p>
        </w:tc>
        <w:tc>
          <w:tcPr>
            <w:tcW w:w="675" w:type="pct"/>
            <w:gridSpan w:val="2"/>
            <w:shd w:val="clear" w:color="auto" w:fill="auto"/>
          </w:tcPr>
          <w:p w14:paraId="5C12AB99" w14:textId="77777777" w:rsidR="00A854C9" w:rsidRPr="00FF6F7F" w:rsidRDefault="00A854C9" w:rsidP="00AC3061">
            <w:pPr>
              <w:jc w:val="center"/>
              <w:rPr>
                <w:rFonts w:ascii="Arial" w:hAnsi="Arial" w:cs="Arial"/>
                <w:bCs/>
                <w:color w:val="00B0F0"/>
                <w:sz w:val="20"/>
                <w:szCs w:val="20"/>
              </w:rPr>
            </w:pPr>
          </w:p>
          <w:p w14:paraId="68FE419C" w14:textId="61F74328" w:rsidR="00A854C9" w:rsidRPr="00FF6F7F" w:rsidRDefault="0063126A" w:rsidP="00AC3061">
            <w:pPr>
              <w:jc w:val="center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00B050"/>
                <w:sz w:val="20"/>
                <w:szCs w:val="20"/>
              </w:rPr>
              <w:t>F3 What places are special and why?</w:t>
            </w:r>
          </w:p>
          <w:p w14:paraId="40FA8381" w14:textId="0EDC5B04" w:rsidR="00B8280D" w:rsidRPr="00FF6F7F" w:rsidRDefault="00B8280D" w:rsidP="00AC3061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724" w:type="pct"/>
            <w:shd w:val="clear" w:color="auto" w:fill="auto"/>
          </w:tcPr>
          <w:p w14:paraId="513AEEE3" w14:textId="77777777" w:rsidR="0063126A" w:rsidRPr="00FF6F7F" w:rsidRDefault="0063126A" w:rsidP="00AC3061">
            <w:pPr>
              <w:jc w:val="center"/>
              <w:rPr>
                <w:rFonts w:ascii="Arial" w:hAnsi="Arial" w:cs="Arial"/>
                <w:bCs/>
                <w:color w:val="00B0F0"/>
                <w:sz w:val="20"/>
                <w:szCs w:val="20"/>
              </w:rPr>
            </w:pPr>
          </w:p>
          <w:p w14:paraId="13BD8FEF" w14:textId="65D8421A" w:rsidR="00E41992" w:rsidRPr="00FF6F7F" w:rsidRDefault="0063126A" w:rsidP="00AC3061">
            <w:pPr>
              <w:jc w:val="center"/>
              <w:rPr>
                <w:rFonts w:ascii="Arial" w:hAnsi="Arial" w:cs="Arial"/>
                <w:bCs/>
                <w:color w:val="00B0F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00B0F0"/>
                <w:sz w:val="20"/>
                <w:szCs w:val="20"/>
              </w:rPr>
              <w:t>F1 What stories are special and why?</w:t>
            </w:r>
          </w:p>
        </w:tc>
        <w:tc>
          <w:tcPr>
            <w:tcW w:w="707" w:type="pct"/>
            <w:shd w:val="clear" w:color="auto" w:fill="auto"/>
          </w:tcPr>
          <w:p w14:paraId="6A477460" w14:textId="77777777" w:rsidR="00DE6801" w:rsidRPr="00FF6F7F" w:rsidRDefault="00DE6801" w:rsidP="00AC306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52487BB0" w14:textId="77777777" w:rsidR="00A854C9" w:rsidRPr="00FF6F7F" w:rsidRDefault="00A854C9" w:rsidP="00AC3061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FF0000"/>
                <w:sz w:val="20"/>
                <w:szCs w:val="20"/>
              </w:rPr>
              <w:t>F6 What is special about our world and why?</w:t>
            </w:r>
          </w:p>
          <w:p w14:paraId="6B4BE02B" w14:textId="369C5111" w:rsidR="00E41992" w:rsidRPr="00FF6F7F" w:rsidRDefault="00E41992" w:rsidP="00AC306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024A13" w:rsidRPr="00FF6F7F" w14:paraId="0ED983C4" w14:textId="77777777" w:rsidTr="00FF6F7F">
        <w:trPr>
          <w:trHeight w:val="300"/>
        </w:trPr>
        <w:tc>
          <w:tcPr>
            <w:tcW w:w="831" w:type="pct"/>
            <w:gridSpan w:val="2"/>
            <w:shd w:val="clear" w:color="auto" w:fill="FFFF99"/>
          </w:tcPr>
          <w:p w14:paraId="1B858062" w14:textId="3EED4666" w:rsidR="00024A13" w:rsidRPr="00FF6F7F" w:rsidRDefault="00024A13" w:rsidP="00024A13">
            <w:pPr>
              <w:tabs>
                <w:tab w:val="left" w:pos="855"/>
                <w:tab w:val="center" w:pos="1189"/>
              </w:tabs>
              <w:rPr>
                <w:rFonts w:ascii="Arial" w:hAnsi="Arial" w:cs="Arial"/>
                <w:sz w:val="20"/>
                <w:szCs w:val="20"/>
              </w:rPr>
            </w:pPr>
            <w:r w:rsidRPr="00FF6F7F">
              <w:rPr>
                <w:rFonts w:ascii="Arial" w:hAnsi="Arial" w:cs="Arial"/>
                <w:sz w:val="20"/>
                <w:szCs w:val="20"/>
              </w:rPr>
              <w:tab/>
            </w:r>
            <w:r w:rsidRPr="00FF6F7F">
              <w:rPr>
                <w:rFonts w:ascii="Arial" w:hAnsi="Arial" w:cs="Arial"/>
                <w:sz w:val="20"/>
                <w:szCs w:val="20"/>
              </w:rPr>
              <w:tab/>
              <w:t>Strand</w:t>
            </w:r>
          </w:p>
        </w:tc>
        <w:tc>
          <w:tcPr>
            <w:tcW w:w="680" w:type="pct"/>
          </w:tcPr>
          <w:p w14:paraId="6B9ADECE" w14:textId="038E3B45" w:rsidR="00024A13" w:rsidRPr="00FF6F7F" w:rsidRDefault="00024A13" w:rsidP="006312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F7F">
              <w:rPr>
                <w:rFonts w:ascii="Arial" w:hAnsi="Arial" w:cs="Arial"/>
                <w:color w:val="FF0000"/>
                <w:sz w:val="18"/>
                <w:szCs w:val="18"/>
              </w:rPr>
              <w:t>Living</w:t>
            </w:r>
          </w:p>
        </w:tc>
        <w:tc>
          <w:tcPr>
            <w:tcW w:w="684" w:type="pct"/>
            <w:shd w:val="clear" w:color="auto" w:fill="auto"/>
          </w:tcPr>
          <w:p w14:paraId="2F626F4F" w14:textId="02847E7E" w:rsidR="00024A13" w:rsidRPr="00FF6F7F" w:rsidRDefault="00024A13" w:rsidP="0063126A">
            <w:pPr>
              <w:jc w:val="center"/>
              <w:rPr>
                <w:rFonts w:ascii="Arial" w:hAnsi="Arial" w:cs="Arial"/>
                <w:bCs/>
                <w:color w:val="00B050"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00B050"/>
                <w:sz w:val="18"/>
                <w:szCs w:val="18"/>
              </w:rPr>
              <w:t>Expressing</w:t>
            </w:r>
          </w:p>
        </w:tc>
        <w:tc>
          <w:tcPr>
            <w:tcW w:w="699" w:type="pct"/>
            <w:shd w:val="clear" w:color="auto" w:fill="auto"/>
          </w:tcPr>
          <w:p w14:paraId="6E5507E2" w14:textId="2FF552A2" w:rsidR="00024A13" w:rsidRPr="00FF6F7F" w:rsidRDefault="00024A13" w:rsidP="0063126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00B0F0"/>
                <w:sz w:val="18"/>
                <w:szCs w:val="18"/>
              </w:rPr>
              <w:t>Believing</w:t>
            </w:r>
          </w:p>
        </w:tc>
        <w:tc>
          <w:tcPr>
            <w:tcW w:w="675" w:type="pct"/>
            <w:gridSpan w:val="2"/>
            <w:shd w:val="clear" w:color="auto" w:fill="auto"/>
          </w:tcPr>
          <w:p w14:paraId="4F1C4F4E" w14:textId="3E329951" w:rsidR="00024A13" w:rsidRPr="00FF6F7F" w:rsidRDefault="0063126A" w:rsidP="0063126A">
            <w:pPr>
              <w:jc w:val="center"/>
              <w:rPr>
                <w:rFonts w:ascii="Arial" w:hAnsi="Arial" w:cs="Arial"/>
                <w:bCs/>
                <w:color w:val="00B0F0"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00B050"/>
                <w:sz w:val="18"/>
                <w:szCs w:val="18"/>
              </w:rPr>
              <w:t>Expressing</w:t>
            </w:r>
          </w:p>
        </w:tc>
        <w:tc>
          <w:tcPr>
            <w:tcW w:w="724" w:type="pct"/>
            <w:shd w:val="clear" w:color="auto" w:fill="auto"/>
          </w:tcPr>
          <w:p w14:paraId="0C1B33E3" w14:textId="62B8B63B" w:rsidR="00024A13" w:rsidRPr="00FF6F7F" w:rsidRDefault="0063126A" w:rsidP="0063126A">
            <w:pPr>
              <w:jc w:val="center"/>
              <w:rPr>
                <w:rFonts w:ascii="Arial" w:hAnsi="Arial" w:cs="Arial"/>
                <w:bCs/>
                <w:color w:val="00B050"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00B0F0"/>
                <w:sz w:val="18"/>
                <w:szCs w:val="18"/>
              </w:rPr>
              <w:t>Believing</w:t>
            </w:r>
          </w:p>
        </w:tc>
        <w:tc>
          <w:tcPr>
            <w:tcW w:w="707" w:type="pct"/>
            <w:shd w:val="clear" w:color="auto" w:fill="auto"/>
          </w:tcPr>
          <w:p w14:paraId="0AA2490F" w14:textId="6FDF4155" w:rsidR="00024A13" w:rsidRPr="00FF6F7F" w:rsidRDefault="0063126A" w:rsidP="0063126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FF0000"/>
                <w:sz w:val="18"/>
                <w:szCs w:val="18"/>
              </w:rPr>
              <w:t>Living</w:t>
            </w:r>
          </w:p>
        </w:tc>
      </w:tr>
      <w:tr w:rsidR="00024A13" w:rsidRPr="00FF6F7F" w14:paraId="78ADA9A1" w14:textId="77777777" w:rsidTr="00FF6F7F">
        <w:trPr>
          <w:trHeight w:val="408"/>
        </w:trPr>
        <w:tc>
          <w:tcPr>
            <w:tcW w:w="831" w:type="pct"/>
            <w:gridSpan w:val="2"/>
            <w:shd w:val="clear" w:color="auto" w:fill="FFFF99"/>
          </w:tcPr>
          <w:p w14:paraId="2C573FB8" w14:textId="366609AE" w:rsidR="00024A13" w:rsidRPr="00FF6F7F" w:rsidRDefault="00024A13" w:rsidP="00006D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6F7F">
              <w:rPr>
                <w:rFonts w:ascii="Arial" w:hAnsi="Arial" w:cs="Arial"/>
                <w:sz w:val="20"/>
                <w:szCs w:val="20"/>
              </w:rPr>
              <w:t>Religions</w:t>
            </w:r>
          </w:p>
        </w:tc>
        <w:tc>
          <w:tcPr>
            <w:tcW w:w="680" w:type="pct"/>
          </w:tcPr>
          <w:p w14:paraId="2A3444AC" w14:textId="5C27BA51" w:rsidR="00024A13" w:rsidRPr="00FF6F7F" w:rsidRDefault="0063126A" w:rsidP="006312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F7F">
              <w:rPr>
                <w:rFonts w:ascii="Arial" w:hAnsi="Arial" w:cs="Arial"/>
                <w:sz w:val="18"/>
                <w:szCs w:val="18"/>
              </w:rPr>
              <w:t>Christians &amp; others faiths</w:t>
            </w:r>
          </w:p>
        </w:tc>
        <w:tc>
          <w:tcPr>
            <w:tcW w:w="684" w:type="pct"/>
            <w:shd w:val="clear" w:color="auto" w:fill="auto"/>
          </w:tcPr>
          <w:p w14:paraId="323B3142" w14:textId="2C53886C" w:rsidR="00024A13" w:rsidRPr="00FF6F7F" w:rsidRDefault="0063126A" w:rsidP="00006D59">
            <w:pPr>
              <w:jc w:val="center"/>
              <w:rPr>
                <w:rFonts w:ascii="Arial" w:hAnsi="Arial" w:cs="Arial"/>
                <w:bCs/>
                <w:color w:val="00B050"/>
                <w:sz w:val="18"/>
                <w:szCs w:val="18"/>
              </w:rPr>
            </w:pPr>
            <w:r w:rsidRPr="00FF6F7F">
              <w:rPr>
                <w:rFonts w:ascii="Arial" w:hAnsi="Arial" w:cs="Arial"/>
                <w:sz w:val="18"/>
                <w:szCs w:val="18"/>
              </w:rPr>
              <w:t>Christians &amp; others faiths</w:t>
            </w:r>
          </w:p>
        </w:tc>
        <w:tc>
          <w:tcPr>
            <w:tcW w:w="699" w:type="pct"/>
            <w:shd w:val="clear" w:color="auto" w:fill="auto"/>
          </w:tcPr>
          <w:p w14:paraId="23DD825A" w14:textId="3A9EF320" w:rsidR="00024A13" w:rsidRPr="00FF6F7F" w:rsidRDefault="0063126A" w:rsidP="0063126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FF6F7F">
              <w:rPr>
                <w:rFonts w:ascii="Arial" w:hAnsi="Arial" w:cs="Arial"/>
                <w:sz w:val="18"/>
                <w:szCs w:val="18"/>
              </w:rPr>
              <w:t>Christians &amp; others faiths</w:t>
            </w:r>
          </w:p>
        </w:tc>
        <w:tc>
          <w:tcPr>
            <w:tcW w:w="675" w:type="pct"/>
            <w:gridSpan w:val="2"/>
            <w:shd w:val="clear" w:color="auto" w:fill="auto"/>
          </w:tcPr>
          <w:p w14:paraId="03DE7437" w14:textId="6E9C410F" w:rsidR="00024A13" w:rsidRPr="00FF6F7F" w:rsidRDefault="0063126A" w:rsidP="00A854C9">
            <w:pPr>
              <w:jc w:val="center"/>
              <w:rPr>
                <w:rFonts w:ascii="Arial" w:hAnsi="Arial" w:cs="Arial"/>
                <w:bCs/>
                <w:color w:val="00B0F0"/>
                <w:sz w:val="18"/>
                <w:szCs w:val="18"/>
              </w:rPr>
            </w:pPr>
            <w:r w:rsidRPr="00FF6F7F">
              <w:rPr>
                <w:rFonts w:ascii="Arial" w:hAnsi="Arial" w:cs="Arial"/>
                <w:sz w:val="18"/>
                <w:szCs w:val="18"/>
              </w:rPr>
              <w:t>Christians &amp; others faiths</w:t>
            </w:r>
          </w:p>
        </w:tc>
        <w:tc>
          <w:tcPr>
            <w:tcW w:w="724" w:type="pct"/>
            <w:shd w:val="clear" w:color="auto" w:fill="auto"/>
          </w:tcPr>
          <w:p w14:paraId="081D1A55" w14:textId="3DADD032" w:rsidR="00024A13" w:rsidRPr="00FF6F7F" w:rsidRDefault="0063126A" w:rsidP="00E41992">
            <w:pPr>
              <w:jc w:val="center"/>
              <w:rPr>
                <w:rFonts w:ascii="Arial" w:hAnsi="Arial" w:cs="Arial"/>
                <w:bCs/>
                <w:color w:val="00B050"/>
                <w:sz w:val="18"/>
                <w:szCs w:val="18"/>
              </w:rPr>
            </w:pPr>
            <w:r w:rsidRPr="00FF6F7F">
              <w:rPr>
                <w:rFonts w:ascii="Arial" w:hAnsi="Arial" w:cs="Arial"/>
                <w:sz w:val="18"/>
                <w:szCs w:val="18"/>
              </w:rPr>
              <w:t>Christians &amp; others faiths</w:t>
            </w:r>
          </w:p>
        </w:tc>
        <w:tc>
          <w:tcPr>
            <w:tcW w:w="707" w:type="pct"/>
            <w:shd w:val="clear" w:color="auto" w:fill="auto"/>
          </w:tcPr>
          <w:p w14:paraId="5F87D2C5" w14:textId="6DEE8B22" w:rsidR="00024A13" w:rsidRPr="00FF6F7F" w:rsidRDefault="0063126A" w:rsidP="00006D5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</w:pPr>
            <w:r w:rsidRPr="00FF6F7F">
              <w:rPr>
                <w:rFonts w:ascii="Arial" w:hAnsi="Arial" w:cs="Arial"/>
                <w:sz w:val="18"/>
                <w:szCs w:val="18"/>
              </w:rPr>
              <w:t>Christians &amp; others faiths</w:t>
            </w:r>
          </w:p>
        </w:tc>
      </w:tr>
      <w:tr w:rsidR="00663C2B" w:rsidRPr="00FF6F7F" w14:paraId="2BD821FC" w14:textId="77777777" w:rsidTr="00FF6F7F">
        <w:trPr>
          <w:trHeight w:val="295"/>
        </w:trPr>
        <w:tc>
          <w:tcPr>
            <w:tcW w:w="831" w:type="pct"/>
            <w:gridSpan w:val="2"/>
            <w:shd w:val="clear" w:color="auto" w:fill="FFFF99"/>
          </w:tcPr>
          <w:p w14:paraId="3493F8D1" w14:textId="77777777" w:rsidR="00663C2B" w:rsidRPr="00FF6F7F" w:rsidRDefault="00663C2B" w:rsidP="00F84F9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6F7F">
              <w:rPr>
                <w:rFonts w:ascii="Arial" w:hAnsi="Arial" w:cs="Arial"/>
                <w:sz w:val="20"/>
                <w:szCs w:val="20"/>
              </w:rPr>
              <w:t>Stories</w:t>
            </w:r>
          </w:p>
        </w:tc>
        <w:tc>
          <w:tcPr>
            <w:tcW w:w="680" w:type="pct"/>
          </w:tcPr>
          <w:p w14:paraId="2BBD4198" w14:textId="5127AA04" w:rsidR="00F84F98" w:rsidRPr="00FF6F7F" w:rsidRDefault="00B92898" w:rsidP="00663C2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Harvest</w:t>
            </w:r>
          </w:p>
        </w:tc>
        <w:tc>
          <w:tcPr>
            <w:tcW w:w="684" w:type="pct"/>
            <w:shd w:val="clear" w:color="auto" w:fill="auto"/>
          </w:tcPr>
          <w:p w14:paraId="79B23763" w14:textId="77777777" w:rsidR="00663C2B" w:rsidRPr="00FF6F7F" w:rsidRDefault="0063126A" w:rsidP="0063126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sz w:val="20"/>
                <w:szCs w:val="20"/>
              </w:rPr>
              <w:t xml:space="preserve">Rama &amp; </w:t>
            </w:r>
            <w:proofErr w:type="spellStart"/>
            <w:r w:rsidRPr="00FF6F7F">
              <w:rPr>
                <w:rFonts w:ascii="Arial" w:hAnsi="Arial" w:cs="Arial"/>
                <w:bCs/>
                <w:sz w:val="20"/>
                <w:szCs w:val="20"/>
              </w:rPr>
              <w:t>Sita</w:t>
            </w:r>
            <w:proofErr w:type="spellEnd"/>
          </w:p>
          <w:p w14:paraId="168A2BA1" w14:textId="3D74A3BE" w:rsidR="00B92898" w:rsidRPr="00FF6F7F" w:rsidRDefault="00B92898" w:rsidP="0063126A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sz w:val="20"/>
                <w:szCs w:val="20"/>
              </w:rPr>
              <w:t>Christmas</w:t>
            </w:r>
          </w:p>
        </w:tc>
        <w:tc>
          <w:tcPr>
            <w:tcW w:w="699" w:type="pct"/>
            <w:shd w:val="clear" w:color="auto" w:fill="auto"/>
          </w:tcPr>
          <w:p w14:paraId="4DB876EF" w14:textId="0C5DDCF5" w:rsidR="00663C2B" w:rsidRPr="00FF6F7F" w:rsidRDefault="0063126A" w:rsidP="0063126A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Jesus &amp; the twelve disciples – Matthew 4</w:t>
            </w:r>
          </w:p>
        </w:tc>
        <w:tc>
          <w:tcPr>
            <w:tcW w:w="675" w:type="pct"/>
            <w:gridSpan w:val="2"/>
            <w:shd w:val="clear" w:color="auto" w:fill="auto"/>
          </w:tcPr>
          <w:p w14:paraId="38B7988C" w14:textId="77777777" w:rsidR="00663C2B" w:rsidRPr="00FF6F7F" w:rsidRDefault="00663C2B" w:rsidP="00FC489D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724" w:type="pct"/>
            <w:shd w:val="clear" w:color="auto" w:fill="auto"/>
          </w:tcPr>
          <w:p w14:paraId="07F26325" w14:textId="77777777" w:rsidR="00663C2B" w:rsidRPr="00FF6F7F" w:rsidRDefault="00663C2B" w:rsidP="00663C2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Noah’s Ark – Genesis 6-9</w:t>
            </w:r>
          </w:p>
          <w:p w14:paraId="76641802" w14:textId="1306937B" w:rsidR="0063126A" w:rsidRPr="00FF6F7F" w:rsidRDefault="0063126A" w:rsidP="00663C2B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Ten Lepers – Luke 17</w:t>
            </w:r>
          </w:p>
        </w:tc>
        <w:tc>
          <w:tcPr>
            <w:tcW w:w="707" w:type="pct"/>
            <w:shd w:val="clear" w:color="auto" w:fill="auto"/>
          </w:tcPr>
          <w:p w14:paraId="4E0D4666" w14:textId="77777777" w:rsidR="00663C2B" w:rsidRPr="00FF6F7F" w:rsidRDefault="0063126A" w:rsidP="00F84F9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F6F7F">
              <w:rPr>
                <w:rFonts w:ascii="Arial" w:hAnsi="Arial" w:cs="Arial"/>
                <w:bCs/>
                <w:sz w:val="16"/>
                <w:szCs w:val="16"/>
              </w:rPr>
              <w:t xml:space="preserve">God’s quiet things by Nancy </w:t>
            </w:r>
            <w:proofErr w:type="spellStart"/>
            <w:r w:rsidRPr="00FF6F7F">
              <w:rPr>
                <w:rFonts w:ascii="Arial" w:hAnsi="Arial" w:cs="Arial"/>
                <w:bCs/>
                <w:sz w:val="16"/>
                <w:szCs w:val="16"/>
              </w:rPr>
              <w:t>Sweetland</w:t>
            </w:r>
            <w:proofErr w:type="spellEnd"/>
          </w:p>
          <w:p w14:paraId="70CF8FE3" w14:textId="63D3F177" w:rsidR="0063126A" w:rsidRPr="00FF6F7F" w:rsidRDefault="00B875F9" w:rsidP="00F84F9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F6F7F">
              <w:rPr>
                <w:rFonts w:ascii="Arial" w:hAnsi="Arial" w:cs="Arial"/>
                <w:bCs/>
                <w:sz w:val="16"/>
                <w:szCs w:val="16"/>
              </w:rPr>
              <w:t xml:space="preserve">Muhammad &amp; the </w:t>
            </w:r>
            <w:r w:rsidR="0063126A" w:rsidRPr="00FF6F7F">
              <w:rPr>
                <w:rFonts w:ascii="Arial" w:hAnsi="Arial" w:cs="Arial"/>
                <w:bCs/>
                <w:sz w:val="16"/>
                <w:szCs w:val="16"/>
              </w:rPr>
              <w:t>ant</w:t>
            </w:r>
          </w:p>
          <w:p w14:paraId="739A0CAE" w14:textId="3BAD7A84" w:rsidR="0063126A" w:rsidRPr="00FF6F7F" w:rsidRDefault="006F21F3" w:rsidP="00F84F98">
            <w:pPr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FF6F7F">
              <w:rPr>
                <w:rFonts w:ascii="Arial" w:hAnsi="Arial" w:cs="Arial"/>
                <w:bCs/>
                <w:sz w:val="16"/>
                <w:szCs w:val="16"/>
              </w:rPr>
              <w:t>T</w:t>
            </w:r>
            <w:r w:rsidR="0063126A" w:rsidRPr="00FF6F7F">
              <w:rPr>
                <w:rFonts w:ascii="Arial" w:hAnsi="Arial" w:cs="Arial"/>
                <w:bCs/>
                <w:sz w:val="16"/>
                <w:szCs w:val="16"/>
              </w:rPr>
              <w:t>the</w:t>
            </w:r>
            <w:proofErr w:type="spellEnd"/>
            <w:r w:rsidR="0063126A" w:rsidRPr="00FF6F7F">
              <w:rPr>
                <w:rFonts w:ascii="Arial" w:hAnsi="Arial" w:cs="Arial"/>
                <w:bCs/>
                <w:sz w:val="16"/>
                <w:szCs w:val="16"/>
              </w:rPr>
              <w:t xml:space="preserve"> thirsty camel</w:t>
            </w:r>
          </w:p>
          <w:p w14:paraId="78FA0D2B" w14:textId="6360A9CE" w:rsidR="0063126A" w:rsidRPr="00FF6F7F" w:rsidRDefault="0063126A" w:rsidP="00F84F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6"/>
                <w:szCs w:val="16"/>
              </w:rPr>
              <w:t>Seven Kittens</w:t>
            </w:r>
          </w:p>
        </w:tc>
      </w:tr>
      <w:tr w:rsidR="00B92898" w:rsidRPr="00FF6F7F" w14:paraId="14352A1E" w14:textId="77777777" w:rsidTr="00FF6F7F">
        <w:trPr>
          <w:trHeight w:val="1265"/>
        </w:trPr>
        <w:tc>
          <w:tcPr>
            <w:tcW w:w="831" w:type="pct"/>
            <w:gridSpan w:val="2"/>
            <w:shd w:val="clear" w:color="auto" w:fill="FFFF99"/>
          </w:tcPr>
          <w:p w14:paraId="60953394" w14:textId="77E55FE6" w:rsidR="00B92898" w:rsidRPr="00FF6F7F" w:rsidRDefault="00B92898" w:rsidP="00F61AFF">
            <w:pPr>
              <w:rPr>
                <w:rFonts w:ascii="Arial" w:hAnsi="Arial" w:cs="Arial"/>
              </w:rPr>
            </w:pPr>
          </w:p>
          <w:p w14:paraId="3F631A8D" w14:textId="106F7428" w:rsidR="00B92898" w:rsidRPr="00FF6F7F" w:rsidRDefault="00FF6F7F" w:rsidP="006F21F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F6F7F">
              <w:rPr>
                <w:rFonts w:ascii="Arial" w:hAnsi="Arial" w:cs="Arial"/>
                <w:b/>
              </w:rPr>
              <w:t>Year 1</w:t>
            </w:r>
          </w:p>
        </w:tc>
        <w:tc>
          <w:tcPr>
            <w:tcW w:w="680" w:type="pct"/>
          </w:tcPr>
          <w:p w14:paraId="0361FA7C" w14:textId="77777777" w:rsidR="00B92898" w:rsidRPr="00FF6F7F" w:rsidRDefault="00B92898" w:rsidP="00AC306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213CDD5B" w14:textId="77777777" w:rsidR="00B92898" w:rsidRPr="00FF6F7F" w:rsidRDefault="00B92898" w:rsidP="00AC3061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FF0000"/>
                <w:sz w:val="20"/>
                <w:szCs w:val="20"/>
              </w:rPr>
              <w:t>1.7 What does it mean to belong to a faith community?</w:t>
            </w:r>
          </w:p>
          <w:p w14:paraId="3704BB7C" w14:textId="60D32217" w:rsidR="00B92898" w:rsidRPr="00FF6F7F" w:rsidRDefault="00B92898" w:rsidP="00AC306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684" w:type="pct"/>
            <w:shd w:val="clear" w:color="auto" w:fill="auto"/>
          </w:tcPr>
          <w:p w14:paraId="452C4863" w14:textId="77777777" w:rsidR="00B92898" w:rsidRPr="00FF6F7F" w:rsidRDefault="00B92898" w:rsidP="00AC3061">
            <w:pPr>
              <w:jc w:val="center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</w:p>
          <w:p w14:paraId="21703F6D" w14:textId="02034ADE" w:rsidR="00B92898" w:rsidRPr="00FF6F7F" w:rsidRDefault="00B92898" w:rsidP="00AC3061">
            <w:pPr>
              <w:jc w:val="center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00B050"/>
                <w:sz w:val="20"/>
                <w:szCs w:val="20"/>
              </w:rPr>
              <w:t>1.6 How and why do</w:t>
            </w:r>
          </w:p>
          <w:p w14:paraId="44916168" w14:textId="5F67A47F" w:rsidR="00B92898" w:rsidRPr="00FF6F7F" w:rsidRDefault="00B92898" w:rsidP="006F21F3">
            <w:pPr>
              <w:jc w:val="center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proofErr w:type="gramStart"/>
            <w:r w:rsidRPr="00FF6F7F">
              <w:rPr>
                <w:rFonts w:ascii="Arial" w:hAnsi="Arial" w:cs="Arial"/>
                <w:bCs/>
                <w:color w:val="00B050"/>
                <w:sz w:val="20"/>
                <w:szCs w:val="20"/>
              </w:rPr>
              <w:t>we</w:t>
            </w:r>
            <w:proofErr w:type="gramEnd"/>
            <w:r w:rsidRPr="00FF6F7F">
              <w:rPr>
                <w:rFonts w:ascii="Arial" w:hAnsi="Arial" w:cs="Arial"/>
                <w:bCs/>
                <w:color w:val="00B050"/>
                <w:sz w:val="20"/>
                <w:szCs w:val="20"/>
              </w:rPr>
              <w:t xml:space="preserve"> celebrate special and sacred times?</w:t>
            </w:r>
          </w:p>
        </w:tc>
        <w:tc>
          <w:tcPr>
            <w:tcW w:w="701" w:type="pct"/>
            <w:gridSpan w:val="2"/>
            <w:shd w:val="clear" w:color="auto" w:fill="auto"/>
          </w:tcPr>
          <w:p w14:paraId="27DD82C6" w14:textId="77777777" w:rsidR="00B92898" w:rsidRPr="00FF6F7F" w:rsidRDefault="00B92898" w:rsidP="00AC3061">
            <w:pPr>
              <w:jc w:val="center"/>
              <w:rPr>
                <w:rFonts w:ascii="Arial" w:hAnsi="Arial" w:cs="Arial"/>
                <w:bCs/>
                <w:color w:val="00B0F0"/>
                <w:sz w:val="20"/>
                <w:szCs w:val="20"/>
              </w:rPr>
            </w:pPr>
          </w:p>
          <w:p w14:paraId="68B65D0B" w14:textId="0F698D8A" w:rsidR="00B92898" w:rsidRPr="00FF6F7F" w:rsidRDefault="00B92898" w:rsidP="006F21F3">
            <w:pPr>
              <w:jc w:val="center"/>
              <w:rPr>
                <w:rFonts w:ascii="Arial" w:hAnsi="Arial" w:cs="Arial"/>
                <w:bCs/>
                <w:color w:val="00B0F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00B0F0"/>
                <w:sz w:val="20"/>
                <w:szCs w:val="20"/>
              </w:rPr>
              <w:t>1.1 Who is a Christian and what do they believe?</w:t>
            </w:r>
          </w:p>
          <w:p w14:paraId="16E5A443" w14:textId="77777777" w:rsidR="00B92898" w:rsidRPr="00FF6F7F" w:rsidRDefault="00B92898" w:rsidP="00B9289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73" w:type="pct"/>
            <w:shd w:val="clear" w:color="auto" w:fill="auto"/>
          </w:tcPr>
          <w:p w14:paraId="47B81BAA" w14:textId="77777777" w:rsidR="00B92898" w:rsidRPr="00FF6F7F" w:rsidRDefault="00B92898" w:rsidP="00B92898">
            <w:pPr>
              <w:jc w:val="center"/>
              <w:rPr>
                <w:rFonts w:ascii="Arial" w:hAnsi="Arial" w:cs="Arial"/>
                <w:bCs/>
                <w:color w:val="00B0F0"/>
                <w:sz w:val="20"/>
                <w:szCs w:val="20"/>
              </w:rPr>
            </w:pPr>
          </w:p>
          <w:p w14:paraId="08502A2A" w14:textId="5BCEB36E" w:rsidR="00B92898" w:rsidRPr="00FF6F7F" w:rsidRDefault="00B92898" w:rsidP="006F21F3">
            <w:pPr>
              <w:jc w:val="center"/>
              <w:rPr>
                <w:rFonts w:ascii="Arial" w:hAnsi="Arial" w:cs="Arial"/>
                <w:bCs/>
                <w:color w:val="00B0F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00B0F0"/>
                <w:sz w:val="20"/>
                <w:szCs w:val="20"/>
              </w:rPr>
              <w:t>1.2 Who is a Muslim and what do they believe?</w:t>
            </w:r>
          </w:p>
        </w:tc>
        <w:tc>
          <w:tcPr>
            <w:tcW w:w="1431" w:type="pct"/>
            <w:gridSpan w:val="2"/>
            <w:shd w:val="clear" w:color="auto" w:fill="auto"/>
          </w:tcPr>
          <w:p w14:paraId="4AE6F713" w14:textId="4DE9402F" w:rsidR="00B92898" w:rsidRPr="00FF6F7F" w:rsidRDefault="00B92898" w:rsidP="00AC3061">
            <w:pPr>
              <w:jc w:val="center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</w:p>
          <w:p w14:paraId="42882397" w14:textId="77777777" w:rsidR="00B92898" w:rsidRPr="00FF6F7F" w:rsidRDefault="00B92898" w:rsidP="00AC3061">
            <w:pPr>
              <w:jc w:val="center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00B050"/>
                <w:sz w:val="20"/>
                <w:szCs w:val="20"/>
              </w:rPr>
              <w:t>1.5 What makes some places sacred?</w:t>
            </w:r>
          </w:p>
          <w:p w14:paraId="7BCA1FDC" w14:textId="77777777" w:rsidR="00B92898" w:rsidRPr="00FF6F7F" w:rsidRDefault="00B92898" w:rsidP="00AC306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F6F7F">
              <w:rPr>
                <w:rFonts w:ascii="Arial" w:hAnsi="Arial" w:cs="Arial"/>
                <w:bCs/>
                <w:color w:val="00B050"/>
                <w:sz w:val="20"/>
                <w:szCs w:val="20"/>
              </w:rPr>
              <w:t>Christians and Muslims</w:t>
            </w:r>
          </w:p>
        </w:tc>
      </w:tr>
      <w:tr w:rsidR="00B92898" w:rsidRPr="00FF6F7F" w14:paraId="47BF577A" w14:textId="77777777" w:rsidTr="00FF6F7F">
        <w:trPr>
          <w:trHeight w:val="328"/>
        </w:trPr>
        <w:tc>
          <w:tcPr>
            <w:tcW w:w="831" w:type="pct"/>
            <w:gridSpan w:val="2"/>
            <w:shd w:val="clear" w:color="auto" w:fill="FFFF99"/>
          </w:tcPr>
          <w:p w14:paraId="2BCDDAF7" w14:textId="3B7C5325" w:rsidR="00B92898" w:rsidRPr="00FF6F7F" w:rsidRDefault="00B92898" w:rsidP="00182C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6F7F">
              <w:rPr>
                <w:rFonts w:ascii="Arial" w:hAnsi="Arial" w:cs="Arial"/>
                <w:sz w:val="20"/>
                <w:szCs w:val="20"/>
              </w:rPr>
              <w:t>Strand</w:t>
            </w:r>
          </w:p>
        </w:tc>
        <w:tc>
          <w:tcPr>
            <w:tcW w:w="680" w:type="pct"/>
          </w:tcPr>
          <w:p w14:paraId="1355EDC8" w14:textId="6D1CA6D0" w:rsidR="00B92898" w:rsidRPr="00FF6F7F" w:rsidRDefault="00B92898" w:rsidP="00B9289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FF0000"/>
                <w:sz w:val="18"/>
                <w:szCs w:val="18"/>
              </w:rPr>
              <w:t>Living</w:t>
            </w:r>
          </w:p>
        </w:tc>
        <w:tc>
          <w:tcPr>
            <w:tcW w:w="684" w:type="pct"/>
            <w:shd w:val="clear" w:color="auto" w:fill="auto"/>
          </w:tcPr>
          <w:p w14:paraId="628FC009" w14:textId="461FA9A8" w:rsidR="00B92898" w:rsidRPr="00FF6F7F" w:rsidRDefault="00B92898" w:rsidP="00B92898">
            <w:pPr>
              <w:jc w:val="center"/>
              <w:rPr>
                <w:rFonts w:ascii="Arial" w:hAnsi="Arial" w:cs="Arial"/>
                <w:bCs/>
                <w:color w:val="00B050"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00B050"/>
                <w:sz w:val="18"/>
                <w:szCs w:val="18"/>
              </w:rPr>
              <w:t>Expressing</w:t>
            </w:r>
          </w:p>
        </w:tc>
        <w:tc>
          <w:tcPr>
            <w:tcW w:w="701" w:type="pct"/>
            <w:gridSpan w:val="2"/>
            <w:shd w:val="clear" w:color="auto" w:fill="auto"/>
          </w:tcPr>
          <w:p w14:paraId="6DC7C4C8" w14:textId="63FCB65B" w:rsidR="00B92898" w:rsidRPr="00FF6F7F" w:rsidRDefault="00B92898" w:rsidP="00B92898">
            <w:pPr>
              <w:jc w:val="center"/>
              <w:rPr>
                <w:rFonts w:ascii="Arial" w:hAnsi="Arial" w:cs="Arial"/>
                <w:bCs/>
                <w:color w:val="00B0F0"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00B0F0"/>
                <w:sz w:val="18"/>
                <w:szCs w:val="18"/>
              </w:rPr>
              <w:t>Believing</w:t>
            </w:r>
          </w:p>
        </w:tc>
        <w:tc>
          <w:tcPr>
            <w:tcW w:w="673" w:type="pct"/>
            <w:shd w:val="clear" w:color="auto" w:fill="auto"/>
          </w:tcPr>
          <w:p w14:paraId="39858A43" w14:textId="7D0A28D0" w:rsidR="00B92898" w:rsidRPr="00FF6F7F" w:rsidRDefault="00B92898" w:rsidP="00B92898">
            <w:pPr>
              <w:jc w:val="center"/>
              <w:rPr>
                <w:rFonts w:ascii="Arial" w:hAnsi="Arial" w:cs="Arial"/>
                <w:bCs/>
                <w:color w:val="00B0F0"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00B0F0"/>
                <w:sz w:val="18"/>
                <w:szCs w:val="18"/>
              </w:rPr>
              <w:t>Believing</w:t>
            </w:r>
          </w:p>
        </w:tc>
        <w:tc>
          <w:tcPr>
            <w:tcW w:w="1431" w:type="pct"/>
            <w:gridSpan w:val="2"/>
            <w:shd w:val="clear" w:color="auto" w:fill="auto"/>
          </w:tcPr>
          <w:p w14:paraId="50EA4E01" w14:textId="09CCAE86" w:rsidR="00B92898" w:rsidRPr="00FF6F7F" w:rsidRDefault="00B92898" w:rsidP="00B92898">
            <w:pPr>
              <w:jc w:val="center"/>
              <w:rPr>
                <w:rFonts w:ascii="Arial" w:hAnsi="Arial" w:cs="Arial"/>
                <w:bCs/>
                <w:color w:val="00B050"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00B050"/>
                <w:sz w:val="18"/>
                <w:szCs w:val="18"/>
              </w:rPr>
              <w:t>Expressing</w:t>
            </w:r>
          </w:p>
        </w:tc>
      </w:tr>
      <w:tr w:rsidR="00B92898" w:rsidRPr="00FF6F7F" w14:paraId="02DDE21F" w14:textId="77777777" w:rsidTr="00FF6F7F">
        <w:trPr>
          <w:trHeight w:val="278"/>
        </w:trPr>
        <w:tc>
          <w:tcPr>
            <w:tcW w:w="831" w:type="pct"/>
            <w:gridSpan w:val="2"/>
            <w:shd w:val="clear" w:color="auto" w:fill="FFFF99"/>
          </w:tcPr>
          <w:p w14:paraId="5C838F60" w14:textId="514C08AF" w:rsidR="00B92898" w:rsidRPr="00FF6F7F" w:rsidRDefault="00B92898" w:rsidP="00182CA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6F7F">
              <w:rPr>
                <w:rFonts w:ascii="Arial" w:hAnsi="Arial" w:cs="Arial"/>
                <w:sz w:val="20"/>
                <w:szCs w:val="20"/>
              </w:rPr>
              <w:t>Religions</w:t>
            </w:r>
          </w:p>
          <w:p w14:paraId="6CF5F378" w14:textId="77777777" w:rsidR="00B92898" w:rsidRPr="00FF6F7F" w:rsidRDefault="00B92898" w:rsidP="00182CA7">
            <w:pPr>
              <w:ind w:firstLine="7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" w:type="pct"/>
          </w:tcPr>
          <w:p w14:paraId="3E20503C" w14:textId="114C304D" w:rsidR="00B92898" w:rsidRPr="00FF6F7F" w:rsidRDefault="00B92898" w:rsidP="00B9289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Christians, Muslims &amp; Jewish</w:t>
            </w:r>
          </w:p>
        </w:tc>
        <w:tc>
          <w:tcPr>
            <w:tcW w:w="684" w:type="pct"/>
            <w:shd w:val="clear" w:color="auto" w:fill="auto"/>
          </w:tcPr>
          <w:p w14:paraId="78B2D906" w14:textId="0ECD1300" w:rsidR="00B92898" w:rsidRPr="00FF6F7F" w:rsidRDefault="00B92898" w:rsidP="00B9289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Christians, Muslims &amp; Jewish</w:t>
            </w:r>
          </w:p>
        </w:tc>
        <w:tc>
          <w:tcPr>
            <w:tcW w:w="701" w:type="pct"/>
            <w:gridSpan w:val="2"/>
            <w:shd w:val="clear" w:color="auto" w:fill="auto"/>
          </w:tcPr>
          <w:p w14:paraId="547BF5D5" w14:textId="6A92C00E" w:rsidR="00B92898" w:rsidRPr="00FF6F7F" w:rsidRDefault="00B92898" w:rsidP="00B9289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Christians</w:t>
            </w:r>
          </w:p>
        </w:tc>
        <w:tc>
          <w:tcPr>
            <w:tcW w:w="673" w:type="pct"/>
            <w:shd w:val="clear" w:color="auto" w:fill="auto"/>
          </w:tcPr>
          <w:p w14:paraId="7AFAA72C" w14:textId="1ADEC390" w:rsidR="00B92898" w:rsidRPr="00FF6F7F" w:rsidRDefault="00B92898" w:rsidP="00B9289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Muslims</w:t>
            </w:r>
          </w:p>
        </w:tc>
        <w:tc>
          <w:tcPr>
            <w:tcW w:w="1431" w:type="pct"/>
            <w:gridSpan w:val="2"/>
            <w:shd w:val="clear" w:color="auto" w:fill="auto"/>
          </w:tcPr>
          <w:p w14:paraId="314A1A40" w14:textId="557452A1" w:rsidR="00B92898" w:rsidRPr="00FF6F7F" w:rsidRDefault="00B92898" w:rsidP="00B92898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Christians, Muslims &amp; Jewish</w:t>
            </w:r>
          </w:p>
        </w:tc>
      </w:tr>
      <w:tr w:rsidR="00B92898" w:rsidRPr="00FF6F7F" w14:paraId="2583E121" w14:textId="77777777" w:rsidTr="00FF6F7F">
        <w:trPr>
          <w:trHeight w:val="348"/>
        </w:trPr>
        <w:tc>
          <w:tcPr>
            <w:tcW w:w="831" w:type="pct"/>
            <w:gridSpan w:val="2"/>
            <w:shd w:val="clear" w:color="auto" w:fill="FFFF99"/>
          </w:tcPr>
          <w:p w14:paraId="201D4533" w14:textId="19A16E58" w:rsidR="00B92898" w:rsidRPr="00FF6F7F" w:rsidRDefault="00B92898" w:rsidP="00F61AF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6F7F">
              <w:rPr>
                <w:rFonts w:ascii="Arial" w:hAnsi="Arial" w:cs="Arial"/>
                <w:sz w:val="20"/>
                <w:szCs w:val="20"/>
              </w:rPr>
              <w:t>Stories</w:t>
            </w:r>
          </w:p>
        </w:tc>
        <w:tc>
          <w:tcPr>
            <w:tcW w:w="680" w:type="pct"/>
          </w:tcPr>
          <w:p w14:paraId="1DF47B23" w14:textId="021FA9F2" w:rsidR="00B92898" w:rsidRPr="00FF6F7F" w:rsidRDefault="00B92898" w:rsidP="005F70C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Harvest</w:t>
            </w:r>
          </w:p>
        </w:tc>
        <w:tc>
          <w:tcPr>
            <w:tcW w:w="684" w:type="pct"/>
          </w:tcPr>
          <w:p w14:paraId="4724BDBD" w14:textId="13C76CCD" w:rsidR="00B92898" w:rsidRPr="00FF6F7F" w:rsidRDefault="00B92898" w:rsidP="00B928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Christmas</w:t>
            </w:r>
          </w:p>
        </w:tc>
        <w:tc>
          <w:tcPr>
            <w:tcW w:w="701" w:type="pct"/>
            <w:gridSpan w:val="2"/>
          </w:tcPr>
          <w:p w14:paraId="122633CD" w14:textId="77777777" w:rsidR="006F21F3" w:rsidRPr="00FF6F7F" w:rsidRDefault="00B92898" w:rsidP="00950BC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 xml:space="preserve">Jonah and the Whale </w:t>
            </w:r>
          </w:p>
          <w:p w14:paraId="67C906CF" w14:textId="4E1A6236" w:rsidR="00B92898" w:rsidRPr="00FF6F7F" w:rsidRDefault="006F21F3" w:rsidP="00950BCE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The Lost Son – Luke 15</w:t>
            </w:r>
            <w:r w:rsidR="00B92898" w:rsidRPr="00FF6F7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73" w:type="pct"/>
          </w:tcPr>
          <w:p w14:paraId="06EC1801" w14:textId="77777777" w:rsidR="00B92898" w:rsidRPr="00FF6F7F" w:rsidRDefault="006F21F3" w:rsidP="00B9289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F6F7F">
              <w:rPr>
                <w:rFonts w:ascii="Arial" w:hAnsi="Arial" w:cs="Arial"/>
                <w:bCs/>
                <w:sz w:val="16"/>
                <w:szCs w:val="16"/>
              </w:rPr>
              <w:t>Muhammad and the cat</w:t>
            </w:r>
          </w:p>
          <w:p w14:paraId="744FBBD4" w14:textId="77777777" w:rsidR="006F21F3" w:rsidRPr="00FF6F7F" w:rsidRDefault="006F21F3" w:rsidP="00B92898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F6F7F">
              <w:rPr>
                <w:rFonts w:ascii="Arial" w:hAnsi="Arial" w:cs="Arial"/>
                <w:bCs/>
                <w:sz w:val="16"/>
                <w:szCs w:val="16"/>
              </w:rPr>
              <w:t>The story of the two brothers</w:t>
            </w:r>
          </w:p>
          <w:p w14:paraId="209BC1A8" w14:textId="5131BD44" w:rsidR="006F21F3" w:rsidRPr="00FF6F7F" w:rsidRDefault="006F21F3" w:rsidP="00B92898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6"/>
                <w:szCs w:val="16"/>
              </w:rPr>
              <w:t>The crying camel</w:t>
            </w:r>
          </w:p>
        </w:tc>
        <w:tc>
          <w:tcPr>
            <w:tcW w:w="1431" w:type="pct"/>
            <w:gridSpan w:val="2"/>
          </w:tcPr>
          <w:p w14:paraId="59B590E1" w14:textId="7C36C273" w:rsidR="00B92898" w:rsidRPr="00FF6F7F" w:rsidRDefault="00B92898" w:rsidP="00182CA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182CA7" w:rsidRPr="00FF6F7F" w14:paraId="1F696DD1" w14:textId="77777777" w:rsidTr="00FF6F7F">
        <w:trPr>
          <w:gridBefore w:val="1"/>
          <w:wBefore w:w="35" w:type="pct"/>
          <w:trHeight w:val="1125"/>
        </w:trPr>
        <w:tc>
          <w:tcPr>
            <w:tcW w:w="796" w:type="pct"/>
            <w:shd w:val="clear" w:color="auto" w:fill="FFFF99"/>
          </w:tcPr>
          <w:p w14:paraId="4F607D36" w14:textId="31E59FD7" w:rsidR="00182CA7" w:rsidRPr="00FF6F7F" w:rsidRDefault="00182CA7" w:rsidP="00006D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C004D02" w14:textId="1E6E1C9A" w:rsidR="00182CA7" w:rsidRPr="00FF6F7F" w:rsidRDefault="00FF6F7F" w:rsidP="00182C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F6F7F">
              <w:rPr>
                <w:rFonts w:ascii="Arial" w:hAnsi="Arial" w:cs="Arial"/>
                <w:b/>
                <w:szCs w:val="20"/>
              </w:rPr>
              <w:t>Year 2</w:t>
            </w:r>
          </w:p>
        </w:tc>
        <w:tc>
          <w:tcPr>
            <w:tcW w:w="680" w:type="pct"/>
          </w:tcPr>
          <w:p w14:paraId="47CC89A7" w14:textId="77777777" w:rsidR="00182CA7" w:rsidRPr="00FF6F7F" w:rsidRDefault="00182CA7" w:rsidP="002E0B31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  <w:p w14:paraId="371A834D" w14:textId="22638DAC" w:rsidR="00182CA7" w:rsidRPr="00FF6F7F" w:rsidRDefault="00182CA7" w:rsidP="00172FF8">
            <w:pPr>
              <w:rPr>
                <w:rFonts w:ascii="Arial" w:hAnsi="Arial" w:cs="Arial"/>
                <w:b/>
                <w:bCs/>
                <w:u w:val="single"/>
              </w:rPr>
            </w:pPr>
            <w:r w:rsidRPr="00FF6F7F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1.8 How should we care for others and the world, and why does it matter? </w:t>
            </w:r>
          </w:p>
        </w:tc>
        <w:tc>
          <w:tcPr>
            <w:tcW w:w="1385" w:type="pct"/>
            <w:gridSpan w:val="3"/>
            <w:shd w:val="clear" w:color="auto" w:fill="auto"/>
          </w:tcPr>
          <w:p w14:paraId="291EB123" w14:textId="77777777" w:rsidR="00182CA7" w:rsidRPr="00FF6F7F" w:rsidRDefault="00182CA7" w:rsidP="002E0B31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</w:p>
          <w:p w14:paraId="3A88FEF6" w14:textId="4ED073DD" w:rsidR="00182CA7" w:rsidRPr="00FF6F7F" w:rsidRDefault="00182CA7" w:rsidP="00172FF8">
            <w:pPr>
              <w:rPr>
                <w:rFonts w:ascii="Arial" w:hAnsi="Arial" w:cs="Arial"/>
                <w:bCs/>
                <w:color w:val="00B0F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00B0F0"/>
                <w:sz w:val="20"/>
                <w:szCs w:val="20"/>
              </w:rPr>
              <w:t>1.3 Who is Jewish and what do they believe?</w:t>
            </w:r>
          </w:p>
        </w:tc>
        <w:tc>
          <w:tcPr>
            <w:tcW w:w="673" w:type="pct"/>
            <w:shd w:val="clear" w:color="auto" w:fill="auto"/>
          </w:tcPr>
          <w:p w14:paraId="79A49874" w14:textId="77777777" w:rsidR="00182CA7" w:rsidRPr="00FF6F7F" w:rsidRDefault="00182CA7" w:rsidP="00CB202A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45D23F3" w14:textId="7D7D6674" w:rsidR="00182CA7" w:rsidRPr="00FF6F7F" w:rsidRDefault="00182CA7" w:rsidP="00172FF8">
            <w:pPr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00B050"/>
                <w:sz w:val="20"/>
                <w:szCs w:val="20"/>
              </w:rPr>
              <w:t>1.6 How and why do we celebrate special and sacred times?</w:t>
            </w:r>
          </w:p>
        </w:tc>
        <w:tc>
          <w:tcPr>
            <w:tcW w:w="1431" w:type="pct"/>
            <w:gridSpan w:val="2"/>
            <w:shd w:val="clear" w:color="auto" w:fill="auto"/>
          </w:tcPr>
          <w:p w14:paraId="227BDDF6" w14:textId="374B71E5" w:rsidR="00182CA7" w:rsidRPr="00FF6F7F" w:rsidRDefault="00182CA7" w:rsidP="002E0B31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4F88E049" w14:textId="77777777" w:rsidR="00182CA7" w:rsidRPr="00FF6F7F" w:rsidRDefault="00182CA7" w:rsidP="002E0B31">
            <w:pPr>
              <w:rPr>
                <w:rFonts w:ascii="Arial" w:hAnsi="Arial" w:cs="Arial"/>
                <w:bCs/>
                <w:color w:val="00B0F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00B0F0"/>
                <w:sz w:val="20"/>
                <w:szCs w:val="20"/>
              </w:rPr>
              <w:t>1.4 What can we learn from scared books?</w:t>
            </w:r>
          </w:p>
          <w:p w14:paraId="08542704" w14:textId="77777777" w:rsidR="00182CA7" w:rsidRPr="00FF6F7F" w:rsidRDefault="00182CA7" w:rsidP="002E0B3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182CA7" w:rsidRPr="00FF6F7F" w14:paraId="449B47E5" w14:textId="77777777" w:rsidTr="00FF6F7F">
        <w:trPr>
          <w:gridBefore w:val="1"/>
          <w:wBefore w:w="35" w:type="pct"/>
          <w:trHeight w:val="77"/>
        </w:trPr>
        <w:tc>
          <w:tcPr>
            <w:tcW w:w="796" w:type="pct"/>
            <w:shd w:val="clear" w:color="auto" w:fill="FFFF99"/>
          </w:tcPr>
          <w:p w14:paraId="2A0470D5" w14:textId="6BD888FA" w:rsidR="00182CA7" w:rsidRPr="00FF6F7F" w:rsidRDefault="00182CA7" w:rsidP="00006D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6F7F">
              <w:rPr>
                <w:rFonts w:ascii="Arial" w:hAnsi="Arial" w:cs="Arial"/>
                <w:sz w:val="20"/>
                <w:szCs w:val="20"/>
              </w:rPr>
              <w:t>Strand</w:t>
            </w:r>
          </w:p>
        </w:tc>
        <w:tc>
          <w:tcPr>
            <w:tcW w:w="680" w:type="pct"/>
          </w:tcPr>
          <w:p w14:paraId="0769644A" w14:textId="6AE029F6" w:rsidR="00182CA7" w:rsidRPr="00FF6F7F" w:rsidRDefault="00182CA7" w:rsidP="001B4D02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FF0000"/>
                <w:sz w:val="18"/>
                <w:szCs w:val="18"/>
              </w:rPr>
              <w:t>Living</w:t>
            </w:r>
          </w:p>
        </w:tc>
        <w:tc>
          <w:tcPr>
            <w:tcW w:w="1385" w:type="pct"/>
            <w:gridSpan w:val="3"/>
            <w:shd w:val="clear" w:color="auto" w:fill="auto"/>
          </w:tcPr>
          <w:p w14:paraId="7139143E" w14:textId="0BE7CBD2" w:rsidR="00182CA7" w:rsidRPr="00FF6F7F" w:rsidRDefault="001B4D02" w:rsidP="001B4D02">
            <w:pPr>
              <w:jc w:val="center"/>
              <w:rPr>
                <w:rFonts w:ascii="Arial" w:hAnsi="Arial" w:cs="Arial"/>
                <w:bCs/>
                <w:color w:val="00B050"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00B0F0"/>
                <w:sz w:val="18"/>
                <w:szCs w:val="18"/>
              </w:rPr>
              <w:t>Believing</w:t>
            </w:r>
          </w:p>
        </w:tc>
        <w:tc>
          <w:tcPr>
            <w:tcW w:w="673" w:type="pct"/>
            <w:shd w:val="clear" w:color="auto" w:fill="auto"/>
          </w:tcPr>
          <w:p w14:paraId="35CA728E" w14:textId="5682F34E" w:rsidR="00182CA7" w:rsidRPr="00FF6F7F" w:rsidRDefault="001B4D02" w:rsidP="001B4D0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00B050"/>
                <w:sz w:val="18"/>
                <w:szCs w:val="18"/>
              </w:rPr>
              <w:t>Expressing</w:t>
            </w:r>
          </w:p>
        </w:tc>
        <w:tc>
          <w:tcPr>
            <w:tcW w:w="1431" w:type="pct"/>
            <w:gridSpan w:val="2"/>
            <w:shd w:val="clear" w:color="auto" w:fill="auto"/>
          </w:tcPr>
          <w:p w14:paraId="329977F2" w14:textId="7D9F14F7" w:rsidR="00182CA7" w:rsidRPr="00FF6F7F" w:rsidRDefault="001B4D02" w:rsidP="001B4D0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00B0F0"/>
                <w:sz w:val="18"/>
                <w:szCs w:val="18"/>
              </w:rPr>
              <w:t>Believing</w:t>
            </w:r>
          </w:p>
        </w:tc>
      </w:tr>
      <w:tr w:rsidR="00182CA7" w:rsidRPr="00FF6F7F" w14:paraId="047DDEC9" w14:textId="77777777" w:rsidTr="00FF6F7F">
        <w:trPr>
          <w:gridBefore w:val="1"/>
          <w:wBefore w:w="35" w:type="pct"/>
          <w:trHeight w:val="77"/>
        </w:trPr>
        <w:tc>
          <w:tcPr>
            <w:tcW w:w="796" w:type="pct"/>
            <w:shd w:val="clear" w:color="auto" w:fill="FFFF99"/>
          </w:tcPr>
          <w:p w14:paraId="406A0A3B" w14:textId="6D0BD55B" w:rsidR="00182CA7" w:rsidRPr="00FF6F7F" w:rsidRDefault="00182CA7" w:rsidP="00006D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6F7F">
              <w:rPr>
                <w:rFonts w:ascii="Arial" w:hAnsi="Arial" w:cs="Arial"/>
                <w:sz w:val="20"/>
                <w:szCs w:val="20"/>
              </w:rPr>
              <w:t>Religions</w:t>
            </w:r>
          </w:p>
        </w:tc>
        <w:tc>
          <w:tcPr>
            <w:tcW w:w="680" w:type="pct"/>
          </w:tcPr>
          <w:p w14:paraId="3F1758BE" w14:textId="75A04A98" w:rsidR="00182CA7" w:rsidRPr="00FF6F7F" w:rsidRDefault="001B4D02" w:rsidP="001B4D0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Christians &amp; Jewish</w:t>
            </w:r>
          </w:p>
        </w:tc>
        <w:tc>
          <w:tcPr>
            <w:tcW w:w="1385" w:type="pct"/>
            <w:gridSpan w:val="3"/>
            <w:shd w:val="clear" w:color="auto" w:fill="auto"/>
          </w:tcPr>
          <w:p w14:paraId="7DB44CA8" w14:textId="215AB0D7" w:rsidR="00182CA7" w:rsidRPr="00FF6F7F" w:rsidRDefault="001B4D02" w:rsidP="001B4D0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Jewish</w:t>
            </w:r>
          </w:p>
        </w:tc>
        <w:tc>
          <w:tcPr>
            <w:tcW w:w="673" w:type="pct"/>
            <w:shd w:val="clear" w:color="auto" w:fill="auto"/>
          </w:tcPr>
          <w:p w14:paraId="08EDCEDB" w14:textId="2F3EF91B" w:rsidR="00182CA7" w:rsidRPr="00FF6F7F" w:rsidRDefault="001B4D02" w:rsidP="001B4D02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F6F7F">
              <w:rPr>
                <w:rFonts w:ascii="Arial" w:hAnsi="Arial" w:cs="Arial"/>
                <w:bCs/>
                <w:sz w:val="18"/>
                <w:szCs w:val="18"/>
              </w:rPr>
              <w:t>Chriatians</w:t>
            </w:r>
            <w:proofErr w:type="spellEnd"/>
            <w:r w:rsidRPr="00FF6F7F">
              <w:rPr>
                <w:rFonts w:ascii="Arial" w:hAnsi="Arial" w:cs="Arial"/>
                <w:bCs/>
                <w:sz w:val="18"/>
                <w:szCs w:val="18"/>
              </w:rPr>
              <w:t xml:space="preserve"> &amp; Jewish</w:t>
            </w:r>
          </w:p>
        </w:tc>
        <w:tc>
          <w:tcPr>
            <w:tcW w:w="1431" w:type="pct"/>
            <w:gridSpan w:val="2"/>
            <w:shd w:val="clear" w:color="auto" w:fill="auto"/>
          </w:tcPr>
          <w:p w14:paraId="26256AC5" w14:textId="2D387E6C" w:rsidR="00182CA7" w:rsidRPr="00FF6F7F" w:rsidRDefault="00AB6B29" w:rsidP="00AB6B29">
            <w:pPr>
              <w:tabs>
                <w:tab w:val="center" w:pos="2128"/>
                <w:tab w:val="right" w:pos="4256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ab/>
            </w:r>
            <w:r w:rsidR="001B4D02" w:rsidRPr="00FF6F7F">
              <w:rPr>
                <w:rFonts w:ascii="Arial" w:hAnsi="Arial" w:cs="Arial"/>
                <w:bCs/>
                <w:sz w:val="18"/>
                <w:szCs w:val="18"/>
              </w:rPr>
              <w:t>Christians, Jewish &amp; Jewish</w:t>
            </w:r>
            <w:r w:rsidRPr="00FF6F7F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</w:tr>
      <w:tr w:rsidR="00AB6B29" w:rsidRPr="00FF6F7F" w14:paraId="77532E6E" w14:textId="77777777" w:rsidTr="00FF6F7F">
        <w:trPr>
          <w:gridBefore w:val="1"/>
          <w:wBefore w:w="35" w:type="pct"/>
          <w:trHeight w:val="77"/>
        </w:trPr>
        <w:tc>
          <w:tcPr>
            <w:tcW w:w="796" w:type="pct"/>
            <w:shd w:val="clear" w:color="auto" w:fill="FFFF99"/>
          </w:tcPr>
          <w:p w14:paraId="70AE3BDE" w14:textId="3E2061E8" w:rsidR="00AB6B29" w:rsidRPr="00FF6F7F" w:rsidRDefault="00AB6B29" w:rsidP="00006D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6F7F">
              <w:rPr>
                <w:rFonts w:ascii="Arial" w:hAnsi="Arial" w:cs="Arial"/>
                <w:sz w:val="20"/>
                <w:szCs w:val="20"/>
              </w:rPr>
              <w:t>Stories</w:t>
            </w:r>
          </w:p>
        </w:tc>
        <w:tc>
          <w:tcPr>
            <w:tcW w:w="680" w:type="pct"/>
          </w:tcPr>
          <w:p w14:paraId="54801D9F" w14:textId="77777777" w:rsidR="00AB6B29" w:rsidRPr="00FF6F7F" w:rsidRDefault="00AB6B29" w:rsidP="006F21F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 xml:space="preserve">The good Samaritan – </w:t>
            </w:r>
            <w:r w:rsidRPr="00FF6F7F">
              <w:rPr>
                <w:rFonts w:ascii="Arial" w:hAnsi="Arial" w:cs="Arial"/>
                <w:bCs/>
                <w:sz w:val="16"/>
                <w:szCs w:val="16"/>
              </w:rPr>
              <w:t>Luke 10</w:t>
            </w:r>
          </w:p>
          <w:p w14:paraId="673BA8D6" w14:textId="196F3B7A" w:rsidR="00AB6B29" w:rsidRPr="00FF6F7F" w:rsidRDefault="00AB6B29" w:rsidP="006F21F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Creation – Genesis 1</w:t>
            </w:r>
          </w:p>
        </w:tc>
        <w:tc>
          <w:tcPr>
            <w:tcW w:w="1385" w:type="pct"/>
            <w:gridSpan w:val="3"/>
            <w:shd w:val="clear" w:color="auto" w:fill="auto"/>
          </w:tcPr>
          <w:p w14:paraId="76C8F6E0" w14:textId="77777777" w:rsidR="00AB6B29" w:rsidRPr="00FF6F7F" w:rsidRDefault="00AB6B29" w:rsidP="006F21F3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73" w:type="pct"/>
            <w:shd w:val="clear" w:color="auto" w:fill="auto"/>
          </w:tcPr>
          <w:p w14:paraId="16B3E71D" w14:textId="6C5DA142" w:rsidR="00AB6B29" w:rsidRPr="00FF6F7F" w:rsidRDefault="00AB6B29" w:rsidP="006F21F3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Jesus’ special friends – Luke 5</w:t>
            </w:r>
          </w:p>
        </w:tc>
        <w:tc>
          <w:tcPr>
            <w:tcW w:w="1431" w:type="pct"/>
            <w:gridSpan w:val="2"/>
            <w:shd w:val="clear" w:color="auto" w:fill="auto"/>
          </w:tcPr>
          <w:p w14:paraId="2EFC1E65" w14:textId="2633990C" w:rsidR="00AB6B29" w:rsidRPr="00FF6F7F" w:rsidRDefault="00AB6B29" w:rsidP="00AB6B29">
            <w:pPr>
              <w:tabs>
                <w:tab w:val="center" w:pos="2128"/>
                <w:tab w:val="right" w:pos="4256"/>
              </w:tabs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FF6F7F">
              <w:rPr>
                <w:rFonts w:ascii="Arial" w:hAnsi="Arial" w:cs="Arial"/>
                <w:bCs/>
                <w:sz w:val="18"/>
                <w:szCs w:val="18"/>
              </w:rPr>
              <w:t>Joesph</w:t>
            </w:r>
            <w:proofErr w:type="spellEnd"/>
            <w:r w:rsidRPr="00FF6F7F">
              <w:rPr>
                <w:rFonts w:ascii="Arial" w:hAnsi="Arial" w:cs="Arial"/>
                <w:bCs/>
                <w:sz w:val="18"/>
                <w:szCs w:val="18"/>
              </w:rPr>
              <w:t xml:space="preserve"> and his brothers – Genesis 37</w:t>
            </w:r>
          </w:p>
          <w:p w14:paraId="0EB6010E" w14:textId="5DD313BB" w:rsidR="00FE0029" w:rsidRPr="00FF6F7F" w:rsidRDefault="00AB6B29" w:rsidP="00AB6B29">
            <w:pPr>
              <w:tabs>
                <w:tab w:val="center" w:pos="2128"/>
                <w:tab w:val="right" w:pos="4256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The Houses built on the rock and sand – Matthew 7</w:t>
            </w:r>
          </w:p>
        </w:tc>
      </w:tr>
      <w:tr w:rsidR="00663C2B" w:rsidRPr="00FF6F7F" w14:paraId="3B2684E3" w14:textId="77777777" w:rsidTr="00006D59">
        <w:trPr>
          <w:trHeight w:val="312"/>
        </w:trPr>
        <w:tc>
          <w:tcPr>
            <w:tcW w:w="5000" w:type="pct"/>
            <w:gridSpan w:val="9"/>
            <w:tcBorders>
              <w:left w:val="nil"/>
              <w:right w:val="nil"/>
            </w:tcBorders>
          </w:tcPr>
          <w:p w14:paraId="55FB3D09" w14:textId="77777777" w:rsidR="00FE0029" w:rsidRPr="00FF6F7F" w:rsidRDefault="00FE0029" w:rsidP="00CB202A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557"/>
              <w:gridCol w:w="2056"/>
              <w:gridCol w:w="37"/>
              <w:gridCol w:w="2105"/>
              <w:gridCol w:w="2151"/>
              <w:gridCol w:w="7"/>
              <w:gridCol w:w="2071"/>
              <w:gridCol w:w="2074"/>
              <w:gridCol w:w="2330"/>
            </w:tblGrid>
            <w:tr w:rsidR="00FE0029" w:rsidRPr="00FF6F7F" w14:paraId="4E557337" w14:textId="77777777" w:rsidTr="00FF6F7F">
              <w:trPr>
                <w:trHeight w:val="884"/>
              </w:trPr>
              <w:tc>
                <w:tcPr>
                  <w:tcW w:w="831" w:type="pct"/>
                </w:tcPr>
                <w:p w14:paraId="786474CD" w14:textId="77777777" w:rsidR="00FE0029" w:rsidRPr="00FF6F7F" w:rsidRDefault="00FE0029" w:rsidP="00D1342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  <w:p w14:paraId="40E1CD04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  <w:tc>
                <w:tcPr>
                  <w:tcW w:w="680" w:type="pct"/>
                  <w:gridSpan w:val="2"/>
                  <w:shd w:val="clear" w:color="auto" w:fill="FFFF99"/>
                </w:tcPr>
                <w:p w14:paraId="3182F117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F6F7F">
                    <w:rPr>
                      <w:rFonts w:ascii="Arial" w:hAnsi="Arial" w:cs="Arial"/>
                      <w:b/>
                      <w:bCs/>
                    </w:rPr>
                    <w:t>Autumn Term</w:t>
                  </w:r>
                </w:p>
                <w:p w14:paraId="0767C2A5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F6F7F">
                    <w:rPr>
                      <w:rFonts w:ascii="Arial" w:hAnsi="Arial" w:cs="Arial"/>
                      <w:b/>
                      <w:bCs/>
                    </w:rPr>
                    <w:t xml:space="preserve"> 1</w:t>
                  </w:r>
                  <w:r w:rsidRPr="00FF6F7F">
                    <w:rPr>
                      <w:rFonts w:ascii="Arial" w:hAnsi="Arial" w:cs="Arial"/>
                      <w:b/>
                      <w:bCs/>
                      <w:vertAlign w:val="superscript"/>
                    </w:rPr>
                    <w:t>st</w:t>
                  </w:r>
                  <w:r w:rsidRPr="00FF6F7F">
                    <w:rPr>
                      <w:rFonts w:ascii="Arial" w:hAnsi="Arial" w:cs="Arial"/>
                      <w:b/>
                      <w:bCs/>
                    </w:rPr>
                    <w:t xml:space="preserve"> Half Term</w:t>
                  </w:r>
                </w:p>
              </w:tc>
              <w:tc>
                <w:tcPr>
                  <w:tcW w:w="684" w:type="pct"/>
                  <w:shd w:val="clear" w:color="auto" w:fill="FFFF99"/>
                </w:tcPr>
                <w:p w14:paraId="32A2EBC4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F6F7F">
                    <w:rPr>
                      <w:rFonts w:ascii="Arial" w:hAnsi="Arial" w:cs="Arial"/>
                      <w:b/>
                      <w:bCs/>
                    </w:rPr>
                    <w:t xml:space="preserve">Autumn Term </w:t>
                  </w:r>
                </w:p>
                <w:p w14:paraId="2F3B7E0B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F6F7F">
                    <w:rPr>
                      <w:rFonts w:ascii="Arial" w:hAnsi="Arial" w:cs="Arial"/>
                      <w:b/>
                      <w:bCs/>
                    </w:rPr>
                    <w:t>2</w:t>
                  </w:r>
                  <w:r w:rsidRPr="00FF6F7F">
                    <w:rPr>
                      <w:rFonts w:ascii="Arial" w:hAnsi="Arial" w:cs="Arial"/>
                      <w:b/>
                      <w:bCs/>
                      <w:vertAlign w:val="superscript"/>
                    </w:rPr>
                    <w:t>nd</w:t>
                  </w:r>
                  <w:r w:rsidRPr="00FF6F7F">
                    <w:rPr>
                      <w:rFonts w:ascii="Arial" w:hAnsi="Arial" w:cs="Arial"/>
                      <w:b/>
                      <w:bCs/>
                    </w:rPr>
                    <w:t xml:space="preserve"> Half Term</w:t>
                  </w:r>
                </w:p>
              </w:tc>
              <w:tc>
                <w:tcPr>
                  <w:tcW w:w="699" w:type="pct"/>
                  <w:shd w:val="clear" w:color="auto" w:fill="FFFF99"/>
                </w:tcPr>
                <w:p w14:paraId="185F3C8C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F6F7F">
                    <w:rPr>
                      <w:rFonts w:ascii="Arial" w:hAnsi="Arial" w:cs="Arial"/>
                      <w:b/>
                      <w:bCs/>
                    </w:rPr>
                    <w:t>Spring Term</w:t>
                  </w:r>
                </w:p>
                <w:p w14:paraId="18A28474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F6F7F">
                    <w:rPr>
                      <w:rFonts w:ascii="Arial" w:hAnsi="Arial" w:cs="Arial"/>
                      <w:b/>
                      <w:bCs/>
                    </w:rPr>
                    <w:t xml:space="preserve"> 1</w:t>
                  </w:r>
                  <w:r w:rsidRPr="00FF6F7F">
                    <w:rPr>
                      <w:rFonts w:ascii="Arial" w:hAnsi="Arial" w:cs="Arial"/>
                      <w:b/>
                      <w:bCs/>
                      <w:vertAlign w:val="superscript"/>
                    </w:rPr>
                    <w:t>st</w:t>
                  </w:r>
                  <w:r w:rsidRPr="00FF6F7F">
                    <w:rPr>
                      <w:rFonts w:ascii="Arial" w:hAnsi="Arial" w:cs="Arial"/>
                      <w:b/>
                      <w:bCs/>
                    </w:rPr>
                    <w:t xml:space="preserve"> Half Term</w:t>
                  </w:r>
                </w:p>
              </w:tc>
              <w:tc>
                <w:tcPr>
                  <w:tcW w:w="675" w:type="pct"/>
                  <w:gridSpan w:val="2"/>
                  <w:shd w:val="clear" w:color="auto" w:fill="FFFF99"/>
                </w:tcPr>
                <w:p w14:paraId="2DC01575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F6F7F">
                    <w:rPr>
                      <w:rFonts w:ascii="Arial" w:hAnsi="Arial" w:cs="Arial"/>
                      <w:b/>
                      <w:bCs/>
                    </w:rPr>
                    <w:t xml:space="preserve">Spring Term </w:t>
                  </w:r>
                </w:p>
                <w:p w14:paraId="3D03EFA3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F6F7F">
                    <w:rPr>
                      <w:rFonts w:ascii="Arial" w:hAnsi="Arial" w:cs="Arial"/>
                      <w:b/>
                      <w:bCs/>
                    </w:rPr>
                    <w:t>2</w:t>
                  </w:r>
                  <w:r w:rsidRPr="00FF6F7F">
                    <w:rPr>
                      <w:rFonts w:ascii="Arial" w:hAnsi="Arial" w:cs="Arial"/>
                      <w:b/>
                      <w:bCs/>
                      <w:vertAlign w:val="superscript"/>
                    </w:rPr>
                    <w:t>nd</w:t>
                  </w:r>
                  <w:r w:rsidRPr="00FF6F7F">
                    <w:rPr>
                      <w:rFonts w:ascii="Arial" w:hAnsi="Arial" w:cs="Arial"/>
                      <w:b/>
                      <w:bCs/>
                    </w:rPr>
                    <w:t xml:space="preserve"> Half Term</w:t>
                  </w:r>
                </w:p>
                <w:p w14:paraId="5B0D1AA7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674" w:type="pct"/>
                  <w:shd w:val="clear" w:color="auto" w:fill="FFFF99"/>
                </w:tcPr>
                <w:p w14:paraId="20C45BBA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F6F7F">
                    <w:rPr>
                      <w:rFonts w:ascii="Arial" w:hAnsi="Arial" w:cs="Arial"/>
                      <w:b/>
                      <w:bCs/>
                    </w:rPr>
                    <w:t xml:space="preserve">Summer Term </w:t>
                  </w:r>
                </w:p>
                <w:p w14:paraId="27FFA6FE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F6F7F">
                    <w:rPr>
                      <w:rFonts w:ascii="Arial" w:hAnsi="Arial" w:cs="Arial"/>
                      <w:b/>
                      <w:bCs/>
                    </w:rPr>
                    <w:t>1</w:t>
                  </w:r>
                  <w:r w:rsidRPr="00FF6F7F">
                    <w:rPr>
                      <w:rFonts w:ascii="Arial" w:hAnsi="Arial" w:cs="Arial"/>
                      <w:b/>
                      <w:bCs/>
                      <w:vertAlign w:val="superscript"/>
                    </w:rPr>
                    <w:t>st</w:t>
                  </w:r>
                  <w:r w:rsidRPr="00FF6F7F">
                    <w:rPr>
                      <w:rFonts w:ascii="Arial" w:hAnsi="Arial" w:cs="Arial"/>
                      <w:b/>
                      <w:bCs/>
                    </w:rPr>
                    <w:t xml:space="preserve"> Half Term</w:t>
                  </w:r>
                </w:p>
              </w:tc>
              <w:tc>
                <w:tcPr>
                  <w:tcW w:w="757" w:type="pct"/>
                  <w:shd w:val="clear" w:color="auto" w:fill="FFFF99"/>
                </w:tcPr>
                <w:p w14:paraId="15B62F80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F6F7F">
                    <w:rPr>
                      <w:rFonts w:ascii="Arial" w:hAnsi="Arial" w:cs="Arial"/>
                      <w:b/>
                      <w:bCs/>
                    </w:rPr>
                    <w:t xml:space="preserve">Summer Term </w:t>
                  </w:r>
                </w:p>
                <w:p w14:paraId="0948F115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FF6F7F">
                    <w:rPr>
                      <w:rFonts w:ascii="Arial" w:hAnsi="Arial" w:cs="Arial"/>
                      <w:b/>
                      <w:bCs/>
                    </w:rPr>
                    <w:t>2</w:t>
                  </w:r>
                  <w:r w:rsidRPr="00FF6F7F">
                    <w:rPr>
                      <w:rFonts w:ascii="Arial" w:hAnsi="Arial" w:cs="Arial"/>
                      <w:b/>
                      <w:bCs/>
                      <w:vertAlign w:val="superscript"/>
                    </w:rPr>
                    <w:t>nd</w:t>
                  </w:r>
                  <w:r w:rsidRPr="00FF6F7F">
                    <w:rPr>
                      <w:rFonts w:ascii="Arial" w:hAnsi="Arial" w:cs="Arial"/>
                      <w:b/>
                      <w:bCs/>
                    </w:rPr>
                    <w:t xml:space="preserve"> Half Term</w:t>
                  </w:r>
                </w:p>
              </w:tc>
            </w:tr>
            <w:tr w:rsidR="00FE0029" w:rsidRPr="00FF6F7F" w14:paraId="290624D7" w14:textId="77777777" w:rsidTr="00FF6F7F">
              <w:trPr>
                <w:trHeight w:val="1139"/>
              </w:trPr>
              <w:tc>
                <w:tcPr>
                  <w:tcW w:w="831" w:type="pct"/>
                  <w:shd w:val="clear" w:color="auto" w:fill="FFFF99"/>
                </w:tcPr>
                <w:p w14:paraId="3F31F4D9" w14:textId="77777777" w:rsidR="00FE0029" w:rsidRPr="00FF6F7F" w:rsidRDefault="00FE0029" w:rsidP="00FF6F7F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  <w:p w14:paraId="7A8B09F0" w14:textId="77F6E946" w:rsidR="00FE0029" w:rsidRPr="00FF6F7F" w:rsidRDefault="00FF6F7F" w:rsidP="00FF6F7F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FF6F7F">
                    <w:rPr>
                      <w:rFonts w:ascii="Arial" w:hAnsi="Arial" w:cs="Arial"/>
                      <w:b/>
                    </w:rPr>
                    <w:t>Year 3</w:t>
                  </w:r>
                </w:p>
              </w:tc>
              <w:tc>
                <w:tcPr>
                  <w:tcW w:w="1364" w:type="pct"/>
                  <w:gridSpan w:val="3"/>
                </w:tcPr>
                <w:p w14:paraId="4309259D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u w:val="single"/>
                    </w:rPr>
                  </w:pPr>
                </w:p>
                <w:p w14:paraId="50F4C164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00B050"/>
                      <w:sz w:val="20"/>
                      <w:szCs w:val="20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92D050"/>
                      <w:sz w:val="20"/>
                      <w:szCs w:val="20"/>
                    </w:rPr>
                    <w:t>2.5 Why are festivals important to religious communities?</w:t>
                  </w:r>
                </w:p>
              </w:tc>
              <w:tc>
                <w:tcPr>
                  <w:tcW w:w="701" w:type="pct"/>
                  <w:gridSpan w:val="2"/>
                </w:tcPr>
                <w:p w14:paraId="58ABEC7F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</w:p>
                <w:p w14:paraId="569CB5CD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00B0F0"/>
                      <w:sz w:val="20"/>
                      <w:szCs w:val="20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00B0F0"/>
                      <w:sz w:val="20"/>
                      <w:szCs w:val="20"/>
                    </w:rPr>
                    <w:t>L2.1 What do different people believe about God?</w:t>
                  </w:r>
                </w:p>
              </w:tc>
              <w:tc>
                <w:tcPr>
                  <w:tcW w:w="673" w:type="pct"/>
                </w:tcPr>
                <w:p w14:paraId="54F7685E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00B0F0"/>
                      <w:sz w:val="20"/>
                      <w:szCs w:val="20"/>
                    </w:rPr>
                  </w:pPr>
                </w:p>
                <w:p w14:paraId="326BB165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92D050"/>
                      <w:sz w:val="20"/>
                      <w:szCs w:val="20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92D050"/>
                      <w:sz w:val="20"/>
                      <w:szCs w:val="20"/>
                    </w:rPr>
                    <w:t>L2.4 Why do Christians pray?</w:t>
                  </w:r>
                </w:p>
                <w:p w14:paraId="688141F6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674" w:type="pct"/>
                </w:tcPr>
                <w:p w14:paraId="41CC6524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</w:pPr>
                </w:p>
                <w:p w14:paraId="0E021677" w14:textId="12125B1B" w:rsidR="00FE0029" w:rsidRPr="00FF6F7F" w:rsidRDefault="00FE0029" w:rsidP="00FF6F7F">
                  <w:pPr>
                    <w:jc w:val="center"/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  <w:t>L2.7 What does it mean to be a Christian in Britain today?</w:t>
                  </w:r>
                </w:p>
              </w:tc>
              <w:tc>
                <w:tcPr>
                  <w:tcW w:w="757" w:type="pct"/>
                </w:tcPr>
                <w:p w14:paraId="0124825D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color w:val="00B0F0"/>
                      <w:sz w:val="20"/>
                      <w:szCs w:val="20"/>
                    </w:rPr>
                  </w:pPr>
                </w:p>
                <w:p w14:paraId="410CF454" w14:textId="653DC8AA" w:rsidR="00FE0029" w:rsidRPr="00FF6F7F" w:rsidRDefault="00FE0029" w:rsidP="00FF6F7F">
                  <w:pPr>
                    <w:jc w:val="center"/>
                    <w:rPr>
                      <w:rFonts w:ascii="Arial" w:hAnsi="Arial" w:cs="Arial"/>
                      <w:color w:val="00B0F0"/>
                      <w:sz w:val="20"/>
                      <w:szCs w:val="20"/>
                    </w:rPr>
                  </w:pPr>
                  <w:r w:rsidRPr="00FF6F7F">
                    <w:rPr>
                      <w:rFonts w:ascii="Arial" w:hAnsi="Arial" w:cs="Arial"/>
                      <w:color w:val="00B0F0"/>
                      <w:sz w:val="20"/>
                      <w:szCs w:val="20"/>
                    </w:rPr>
                    <w:t>L2.2 Why is the Bible so important for Christians today?</w:t>
                  </w:r>
                </w:p>
              </w:tc>
            </w:tr>
            <w:tr w:rsidR="00FE0029" w:rsidRPr="00FF6F7F" w14:paraId="60516052" w14:textId="77777777" w:rsidTr="00FF6F7F">
              <w:trPr>
                <w:trHeight w:val="451"/>
              </w:trPr>
              <w:tc>
                <w:tcPr>
                  <w:tcW w:w="831" w:type="pct"/>
                  <w:shd w:val="clear" w:color="auto" w:fill="FFFF99"/>
                </w:tcPr>
                <w:p w14:paraId="6BC01C47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F6F7F">
                    <w:rPr>
                      <w:rFonts w:ascii="Arial" w:hAnsi="Arial" w:cs="Arial"/>
                      <w:sz w:val="20"/>
                      <w:szCs w:val="20"/>
                    </w:rPr>
                    <w:t>Strand</w:t>
                  </w:r>
                </w:p>
              </w:tc>
              <w:tc>
                <w:tcPr>
                  <w:tcW w:w="1364" w:type="pct"/>
                  <w:gridSpan w:val="3"/>
                </w:tcPr>
                <w:p w14:paraId="4409B745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color w:val="92D050"/>
                      <w:sz w:val="18"/>
                      <w:szCs w:val="18"/>
                    </w:rPr>
                    <w:t>Expressing</w:t>
                  </w:r>
                </w:p>
              </w:tc>
              <w:tc>
                <w:tcPr>
                  <w:tcW w:w="701" w:type="pct"/>
                  <w:gridSpan w:val="2"/>
                </w:tcPr>
                <w:p w14:paraId="43C8A610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00B0F0"/>
                      <w:sz w:val="18"/>
                      <w:szCs w:val="18"/>
                    </w:rPr>
                    <w:t>Believing</w:t>
                  </w:r>
                </w:p>
              </w:tc>
              <w:tc>
                <w:tcPr>
                  <w:tcW w:w="673" w:type="pct"/>
                </w:tcPr>
                <w:p w14:paraId="03977F0B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00B0F0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92D050"/>
                      <w:sz w:val="18"/>
                      <w:szCs w:val="18"/>
                    </w:rPr>
                    <w:t>Expressing</w:t>
                  </w:r>
                </w:p>
              </w:tc>
              <w:tc>
                <w:tcPr>
                  <w:tcW w:w="674" w:type="pct"/>
                </w:tcPr>
                <w:p w14:paraId="65F18A8E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FF0000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FF0000"/>
                      <w:sz w:val="18"/>
                      <w:szCs w:val="18"/>
                    </w:rPr>
                    <w:t>Living</w:t>
                  </w:r>
                </w:p>
              </w:tc>
              <w:tc>
                <w:tcPr>
                  <w:tcW w:w="757" w:type="pct"/>
                </w:tcPr>
                <w:p w14:paraId="7E5D6750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color w:val="00B0F0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color w:val="00B0F0"/>
                      <w:sz w:val="18"/>
                      <w:szCs w:val="18"/>
                    </w:rPr>
                    <w:t>Believing</w:t>
                  </w:r>
                </w:p>
              </w:tc>
            </w:tr>
            <w:tr w:rsidR="00FE0029" w:rsidRPr="00FF6F7F" w14:paraId="4FD455A9" w14:textId="77777777" w:rsidTr="00FF6F7F">
              <w:trPr>
                <w:trHeight w:val="451"/>
              </w:trPr>
              <w:tc>
                <w:tcPr>
                  <w:tcW w:w="831" w:type="pct"/>
                  <w:shd w:val="clear" w:color="auto" w:fill="FFFF99"/>
                </w:tcPr>
                <w:p w14:paraId="2CE91829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F6F7F">
                    <w:rPr>
                      <w:rFonts w:ascii="Arial" w:hAnsi="Arial" w:cs="Arial"/>
                      <w:sz w:val="20"/>
                      <w:szCs w:val="20"/>
                    </w:rPr>
                    <w:t>Religion</w:t>
                  </w:r>
                </w:p>
              </w:tc>
              <w:tc>
                <w:tcPr>
                  <w:tcW w:w="1364" w:type="pct"/>
                  <w:gridSpan w:val="3"/>
                </w:tcPr>
                <w:p w14:paraId="0550A5BB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Hindus &amp; Christians</w:t>
                  </w:r>
                </w:p>
              </w:tc>
              <w:tc>
                <w:tcPr>
                  <w:tcW w:w="701" w:type="pct"/>
                  <w:gridSpan w:val="2"/>
                </w:tcPr>
                <w:p w14:paraId="01F29954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sz w:val="18"/>
                      <w:szCs w:val="18"/>
                    </w:rPr>
                    <w:t>Christians, Hindus or Muslims</w:t>
                  </w:r>
                </w:p>
              </w:tc>
              <w:tc>
                <w:tcPr>
                  <w:tcW w:w="673" w:type="pct"/>
                </w:tcPr>
                <w:p w14:paraId="52F0ED4D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sz w:val="18"/>
                      <w:szCs w:val="18"/>
                    </w:rPr>
                    <w:t>Christians, Hindus and/or Muslims</w:t>
                  </w:r>
                </w:p>
              </w:tc>
              <w:tc>
                <w:tcPr>
                  <w:tcW w:w="674" w:type="pct"/>
                </w:tcPr>
                <w:p w14:paraId="7FCC8F3E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sz w:val="18"/>
                      <w:szCs w:val="18"/>
                    </w:rPr>
                    <w:t>Christians</w:t>
                  </w:r>
                </w:p>
              </w:tc>
              <w:tc>
                <w:tcPr>
                  <w:tcW w:w="757" w:type="pct"/>
                </w:tcPr>
                <w:p w14:paraId="65A0406C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Christians</w:t>
                  </w:r>
                </w:p>
              </w:tc>
            </w:tr>
            <w:tr w:rsidR="00FE0029" w:rsidRPr="00FF6F7F" w14:paraId="71C68F68" w14:textId="77777777" w:rsidTr="00FF6F7F">
              <w:trPr>
                <w:trHeight w:val="507"/>
              </w:trPr>
              <w:tc>
                <w:tcPr>
                  <w:tcW w:w="831" w:type="pct"/>
                  <w:shd w:val="clear" w:color="auto" w:fill="FFFF99"/>
                </w:tcPr>
                <w:p w14:paraId="1FE719DA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F6F7F">
                    <w:rPr>
                      <w:rFonts w:ascii="Arial" w:hAnsi="Arial" w:cs="Arial"/>
                      <w:sz w:val="20"/>
                      <w:szCs w:val="20"/>
                    </w:rPr>
                    <w:t>Stories</w:t>
                  </w:r>
                </w:p>
              </w:tc>
              <w:tc>
                <w:tcPr>
                  <w:tcW w:w="1364" w:type="pct"/>
                  <w:gridSpan w:val="3"/>
                </w:tcPr>
                <w:p w14:paraId="7FD7716B" w14:textId="77777777" w:rsidR="00FE0029" w:rsidRPr="00FF6F7F" w:rsidRDefault="00FE0029" w:rsidP="00FF6F7F">
                  <w:pPr>
                    <w:jc w:val="center"/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  <w:r w:rsidRPr="00FF6F7F">
                    <w:rPr>
                      <w:rFonts w:ascii="Arial" w:hAnsi="Arial" w:cs="Arial"/>
                      <w:bCs/>
                      <w:sz w:val="18"/>
                      <w:szCs w:val="18"/>
                    </w:rPr>
                    <w:t xml:space="preserve">Rama &amp; </w:t>
                  </w:r>
                  <w:proofErr w:type="spellStart"/>
                  <w:r w:rsidRPr="00FF6F7F">
                    <w:rPr>
                      <w:rFonts w:ascii="Arial" w:hAnsi="Arial" w:cs="Arial"/>
                      <w:bCs/>
                      <w:sz w:val="18"/>
                      <w:szCs w:val="18"/>
                    </w:rPr>
                    <w:t>Sita</w:t>
                  </w:r>
                  <w:proofErr w:type="spellEnd"/>
                </w:p>
              </w:tc>
              <w:tc>
                <w:tcPr>
                  <w:tcW w:w="701" w:type="pct"/>
                  <w:gridSpan w:val="2"/>
                </w:tcPr>
                <w:p w14:paraId="0727230A" w14:textId="77777777" w:rsidR="00FE0029" w:rsidRPr="00FF6F7F" w:rsidRDefault="00FE0029" w:rsidP="00D13429">
                  <w:pPr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673" w:type="pct"/>
                </w:tcPr>
                <w:p w14:paraId="0377F234" w14:textId="77777777" w:rsidR="00FE0029" w:rsidRPr="00FF6F7F" w:rsidRDefault="00FE0029" w:rsidP="00D13429">
                  <w:pPr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sz w:val="18"/>
                      <w:szCs w:val="18"/>
                    </w:rPr>
                    <w:t>The Lost Sheep – Luke 15</w:t>
                  </w:r>
                </w:p>
              </w:tc>
              <w:tc>
                <w:tcPr>
                  <w:tcW w:w="674" w:type="pct"/>
                </w:tcPr>
                <w:p w14:paraId="2B9377E1" w14:textId="77777777" w:rsidR="00FE0029" w:rsidRPr="00FF6F7F" w:rsidRDefault="00FE0029" w:rsidP="00D13429">
                  <w:pPr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757" w:type="pct"/>
                </w:tcPr>
                <w:p w14:paraId="536AB50D" w14:textId="77777777" w:rsidR="00FE0029" w:rsidRPr="00FF6F7F" w:rsidRDefault="00FE0029" w:rsidP="00D13429">
                  <w:pPr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sz w:val="18"/>
                      <w:szCs w:val="18"/>
                    </w:rPr>
                    <w:t>The Fall – Genesis 3</w:t>
                  </w:r>
                </w:p>
                <w:p w14:paraId="3FB0840C" w14:textId="77777777" w:rsidR="00FE0029" w:rsidRPr="00FF6F7F" w:rsidRDefault="00FE0029" w:rsidP="00D13429">
                  <w:pPr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sz w:val="18"/>
                      <w:szCs w:val="18"/>
                    </w:rPr>
                    <w:t>The Lost Coin – Luke 15</w:t>
                  </w:r>
                </w:p>
              </w:tc>
            </w:tr>
            <w:tr w:rsidR="00FE0029" w:rsidRPr="00FF6F7F" w14:paraId="1DE94EC6" w14:textId="77777777" w:rsidTr="00FF6F7F">
              <w:trPr>
                <w:trHeight w:val="1961"/>
              </w:trPr>
              <w:tc>
                <w:tcPr>
                  <w:tcW w:w="831" w:type="pct"/>
                  <w:shd w:val="clear" w:color="auto" w:fill="FFFF99"/>
                </w:tcPr>
                <w:p w14:paraId="69787AD2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  <w:p w14:paraId="4E0CB5A9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  <w:p w14:paraId="58A1F966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  <w:p w14:paraId="58E99233" w14:textId="5BC03125" w:rsidR="00FE0029" w:rsidRPr="00FF6F7F" w:rsidRDefault="00FF6F7F" w:rsidP="00D13429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</w:rPr>
                  </w:pPr>
                  <w:r w:rsidRPr="00FF6F7F">
                    <w:rPr>
                      <w:rFonts w:ascii="Arial" w:hAnsi="Arial" w:cs="Arial"/>
                      <w:b/>
                      <w:sz w:val="22"/>
                      <w:szCs w:val="28"/>
                    </w:rPr>
                    <w:t>Year 4</w:t>
                  </w:r>
                </w:p>
              </w:tc>
              <w:tc>
                <w:tcPr>
                  <w:tcW w:w="668" w:type="pct"/>
                </w:tcPr>
                <w:p w14:paraId="139A87B2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</w:pPr>
                </w:p>
                <w:p w14:paraId="2A5470FC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92D050"/>
                      <w:sz w:val="20"/>
                      <w:szCs w:val="20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92D050"/>
                      <w:sz w:val="20"/>
                      <w:szCs w:val="20"/>
                    </w:rPr>
                    <w:t>2.5 Why are festivals important to religious communities?</w:t>
                  </w:r>
                </w:p>
              </w:tc>
              <w:tc>
                <w:tcPr>
                  <w:tcW w:w="696" w:type="pct"/>
                  <w:gridSpan w:val="2"/>
                </w:tcPr>
                <w:p w14:paraId="047F4BAB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</w:p>
                <w:p w14:paraId="2286839D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  <w:t>L2.8 What does it mean to be a Hindu in Britain today?</w:t>
                  </w:r>
                </w:p>
              </w:tc>
              <w:tc>
                <w:tcPr>
                  <w:tcW w:w="701" w:type="pct"/>
                  <w:gridSpan w:val="2"/>
                </w:tcPr>
                <w:p w14:paraId="1D73E31F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92D050"/>
                      <w:sz w:val="20"/>
                      <w:szCs w:val="20"/>
                    </w:rPr>
                  </w:pPr>
                </w:p>
                <w:p w14:paraId="01DCE1E0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92D050"/>
                      <w:sz w:val="20"/>
                      <w:szCs w:val="20"/>
                    </w:rPr>
                    <w:t>L2.6 Why do some people think that life is like a journey and what significant experiences mark this?</w:t>
                  </w:r>
                  <w:r w:rsidRPr="00FF6F7F"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  <w:t xml:space="preserve"> </w:t>
                  </w:r>
                  <w:r w:rsidRPr="00FF6F7F">
                    <w:rPr>
                      <w:rFonts w:ascii="Arial" w:hAnsi="Arial" w:cs="Arial"/>
                      <w:bCs/>
                      <w:color w:val="00B050"/>
                      <w:sz w:val="20"/>
                      <w:szCs w:val="20"/>
                    </w:rPr>
                    <w:t>(Pilgrim’s Quest Worcester Cathedral)</w:t>
                  </w:r>
                </w:p>
              </w:tc>
              <w:tc>
                <w:tcPr>
                  <w:tcW w:w="1347" w:type="pct"/>
                  <w:gridSpan w:val="2"/>
                </w:tcPr>
                <w:p w14:paraId="11D1F80A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</w:pPr>
                </w:p>
                <w:p w14:paraId="3F254AD0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00B0F0"/>
                      <w:sz w:val="20"/>
                      <w:szCs w:val="20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00B0F0"/>
                      <w:sz w:val="20"/>
                      <w:szCs w:val="20"/>
                    </w:rPr>
                    <w:t>L2.3 Why is Jesus inspiring to some people?</w:t>
                  </w:r>
                </w:p>
              </w:tc>
              <w:tc>
                <w:tcPr>
                  <w:tcW w:w="757" w:type="pct"/>
                </w:tcPr>
                <w:p w14:paraId="14B3DA5E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</w:pPr>
                </w:p>
                <w:p w14:paraId="52CD0297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FF0000"/>
                      <w:sz w:val="20"/>
                      <w:szCs w:val="20"/>
                    </w:rPr>
                    <w:t>L2.9 What can we learn from religions about deciding what is right or wrong?</w:t>
                  </w:r>
                </w:p>
              </w:tc>
            </w:tr>
            <w:tr w:rsidR="00FE0029" w:rsidRPr="00FF6F7F" w14:paraId="29A39641" w14:textId="77777777" w:rsidTr="00FF6F7F">
              <w:trPr>
                <w:trHeight w:val="420"/>
              </w:trPr>
              <w:tc>
                <w:tcPr>
                  <w:tcW w:w="831" w:type="pct"/>
                  <w:shd w:val="clear" w:color="auto" w:fill="FFFF99"/>
                </w:tcPr>
                <w:p w14:paraId="1A7FB555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Strand</w:t>
                  </w:r>
                </w:p>
              </w:tc>
              <w:tc>
                <w:tcPr>
                  <w:tcW w:w="668" w:type="pct"/>
                </w:tcPr>
                <w:p w14:paraId="305C4895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FF0000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92D050"/>
                      <w:sz w:val="18"/>
                      <w:szCs w:val="18"/>
                    </w:rPr>
                    <w:t>Expressing</w:t>
                  </w:r>
                </w:p>
              </w:tc>
              <w:tc>
                <w:tcPr>
                  <w:tcW w:w="696" w:type="pct"/>
                  <w:gridSpan w:val="2"/>
                </w:tcPr>
                <w:p w14:paraId="5F5959A3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FF0000"/>
                      <w:sz w:val="18"/>
                      <w:szCs w:val="18"/>
                    </w:rPr>
                    <w:t>Living</w:t>
                  </w:r>
                </w:p>
              </w:tc>
              <w:tc>
                <w:tcPr>
                  <w:tcW w:w="701" w:type="pct"/>
                  <w:gridSpan w:val="2"/>
                </w:tcPr>
                <w:p w14:paraId="01D0B66F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92D050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92D050"/>
                      <w:sz w:val="18"/>
                      <w:szCs w:val="18"/>
                    </w:rPr>
                    <w:t>Expressing</w:t>
                  </w:r>
                </w:p>
              </w:tc>
              <w:tc>
                <w:tcPr>
                  <w:tcW w:w="1347" w:type="pct"/>
                  <w:gridSpan w:val="2"/>
                </w:tcPr>
                <w:p w14:paraId="3EF3693C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FF0000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00B0F0"/>
                      <w:sz w:val="18"/>
                      <w:szCs w:val="18"/>
                    </w:rPr>
                    <w:t>Believing</w:t>
                  </w:r>
                </w:p>
              </w:tc>
              <w:tc>
                <w:tcPr>
                  <w:tcW w:w="757" w:type="pct"/>
                </w:tcPr>
                <w:p w14:paraId="1B190362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color w:val="FF0000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color w:val="FF0000"/>
                      <w:sz w:val="18"/>
                      <w:szCs w:val="18"/>
                    </w:rPr>
                    <w:t>Living</w:t>
                  </w:r>
                </w:p>
              </w:tc>
            </w:tr>
            <w:tr w:rsidR="00FE0029" w:rsidRPr="00FF6F7F" w14:paraId="340B5822" w14:textId="77777777" w:rsidTr="00FF6F7F">
              <w:trPr>
                <w:trHeight w:val="420"/>
              </w:trPr>
              <w:tc>
                <w:tcPr>
                  <w:tcW w:w="831" w:type="pct"/>
                  <w:shd w:val="clear" w:color="auto" w:fill="FFFF99"/>
                </w:tcPr>
                <w:p w14:paraId="03C7F251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Religion</w:t>
                  </w:r>
                </w:p>
              </w:tc>
              <w:tc>
                <w:tcPr>
                  <w:tcW w:w="668" w:type="pct"/>
                </w:tcPr>
                <w:p w14:paraId="28A7B178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sz w:val="18"/>
                      <w:szCs w:val="18"/>
                    </w:rPr>
                    <w:t>Jewish &amp; Hindu</w:t>
                  </w:r>
                </w:p>
              </w:tc>
              <w:tc>
                <w:tcPr>
                  <w:tcW w:w="696" w:type="pct"/>
                  <w:gridSpan w:val="2"/>
                </w:tcPr>
                <w:p w14:paraId="44500A3B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sz w:val="18"/>
                      <w:szCs w:val="18"/>
                    </w:rPr>
                    <w:t>Hindu</w:t>
                  </w:r>
                </w:p>
              </w:tc>
              <w:tc>
                <w:tcPr>
                  <w:tcW w:w="701" w:type="pct"/>
                  <w:gridSpan w:val="2"/>
                </w:tcPr>
                <w:p w14:paraId="4DA557C5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sz w:val="18"/>
                      <w:szCs w:val="18"/>
                    </w:rPr>
                    <w:t>Christians , Jewish and  Hindu</w:t>
                  </w:r>
                </w:p>
              </w:tc>
              <w:tc>
                <w:tcPr>
                  <w:tcW w:w="1347" w:type="pct"/>
                  <w:gridSpan w:val="2"/>
                </w:tcPr>
                <w:p w14:paraId="5B24EE57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sz w:val="18"/>
                      <w:szCs w:val="18"/>
                    </w:rPr>
                    <w:t>Christians</w:t>
                  </w:r>
                </w:p>
              </w:tc>
              <w:tc>
                <w:tcPr>
                  <w:tcW w:w="757" w:type="pct"/>
                </w:tcPr>
                <w:p w14:paraId="32D86E47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bCs/>
                      <w:sz w:val="18"/>
                      <w:szCs w:val="18"/>
                    </w:rPr>
                    <w:t>Christians &amp; Jewish</w:t>
                  </w:r>
                </w:p>
              </w:tc>
            </w:tr>
            <w:tr w:rsidR="00FE0029" w:rsidRPr="00FF6F7F" w14:paraId="4F34492D" w14:textId="77777777" w:rsidTr="00FF6F7F">
              <w:trPr>
                <w:trHeight w:val="763"/>
              </w:trPr>
              <w:tc>
                <w:tcPr>
                  <w:tcW w:w="831" w:type="pct"/>
                  <w:shd w:val="clear" w:color="auto" w:fill="FFFF99"/>
                </w:tcPr>
                <w:p w14:paraId="3240EEFD" w14:textId="77777777" w:rsidR="00FE0029" w:rsidRPr="00FF6F7F" w:rsidRDefault="00FE0029" w:rsidP="00D13429">
                  <w:pPr>
                    <w:jc w:val="center"/>
                    <w:rPr>
                      <w:rFonts w:ascii="Arial" w:hAnsi="Arial" w:cs="Arial"/>
                    </w:rPr>
                  </w:pPr>
                  <w:r w:rsidRPr="00FF6F7F">
                    <w:rPr>
                      <w:rFonts w:ascii="Arial" w:hAnsi="Arial" w:cs="Arial"/>
                      <w:sz w:val="20"/>
                    </w:rPr>
                    <w:lastRenderedPageBreak/>
                    <w:t>Stories</w:t>
                  </w:r>
                </w:p>
              </w:tc>
              <w:tc>
                <w:tcPr>
                  <w:tcW w:w="668" w:type="pct"/>
                </w:tcPr>
                <w:p w14:paraId="001D2333" w14:textId="77777777" w:rsidR="00FE0029" w:rsidRPr="00FF6F7F" w:rsidRDefault="00FE0029" w:rsidP="00D1342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Leviticus 23:26 – 32 – Golden Calf (atonement for sins-Yom Kippur)</w:t>
                  </w:r>
                </w:p>
                <w:p w14:paraId="78DC1359" w14:textId="77777777" w:rsidR="00FE0029" w:rsidRPr="00FF6F7F" w:rsidRDefault="00FE0029" w:rsidP="00D13429">
                  <w:pPr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 xml:space="preserve">Genesis -Creation of Adam and Eve – (Rosh </w:t>
                  </w:r>
                  <w:proofErr w:type="spellStart"/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Hashana</w:t>
                  </w:r>
                  <w:proofErr w:type="spellEnd"/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 xml:space="preserve"> – Jewish New Year)</w:t>
                  </w:r>
                </w:p>
              </w:tc>
              <w:tc>
                <w:tcPr>
                  <w:tcW w:w="696" w:type="pct"/>
                  <w:gridSpan w:val="2"/>
                </w:tcPr>
                <w:p w14:paraId="2DDF238A" w14:textId="77777777" w:rsidR="00FE0029" w:rsidRPr="00FF6F7F" w:rsidRDefault="00FE0029" w:rsidP="00D1342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 xml:space="preserve">Prince </w:t>
                  </w:r>
                  <w:proofErr w:type="spellStart"/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Prahlada</w:t>
                  </w:r>
                  <w:proofErr w:type="spellEnd"/>
                </w:p>
                <w:p w14:paraId="64631DB4" w14:textId="77777777" w:rsidR="00FE0029" w:rsidRPr="00FF6F7F" w:rsidRDefault="00FE0029" w:rsidP="00D13429">
                  <w:pPr>
                    <w:rPr>
                      <w:rFonts w:ascii="Arial" w:hAnsi="Arial" w:cs="Arial"/>
                      <w:bCs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 xml:space="preserve">The God and the Wicked Witch – Anita </w:t>
                  </w:r>
                  <w:proofErr w:type="spellStart"/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Ganeri</w:t>
                  </w:r>
                  <w:proofErr w:type="spellEnd"/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701" w:type="pct"/>
                  <w:gridSpan w:val="2"/>
                </w:tcPr>
                <w:p w14:paraId="4977618D" w14:textId="77777777" w:rsidR="00FE0029" w:rsidRPr="00FF6F7F" w:rsidRDefault="00FE0029" w:rsidP="00D1342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Jesus and the Wedding Feast.</w:t>
                  </w:r>
                </w:p>
                <w:p w14:paraId="03E62BED" w14:textId="77777777" w:rsidR="00FE0029" w:rsidRPr="00FF6F7F" w:rsidRDefault="00FE0029" w:rsidP="00D13429">
                  <w:pPr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The Beatitudes – Matthew 5</w:t>
                  </w:r>
                </w:p>
              </w:tc>
              <w:tc>
                <w:tcPr>
                  <w:tcW w:w="1347" w:type="pct"/>
                  <w:gridSpan w:val="2"/>
                </w:tcPr>
                <w:p w14:paraId="302FE470" w14:textId="77777777" w:rsidR="00FE0029" w:rsidRPr="00FF6F7F" w:rsidRDefault="00FE0029" w:rsidP="00D1342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Parables of Jesus: The Sower - Matthew 13 1-45;</w:t>
                  </w:r>
                </w:p>
                <w:p w14:paraId="385B5F26" w14:textId="77777777" w:rsidR="00FE0029" w:rsidRPr="00FF6F7F" w:rsidRDefault="00FE0029" w:rsidP="00D1342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Good Samaritan – Luke 10; Two Debtors – Luke 7; Unforgiving Servant – Matthew 18</w:t>
                  </w:r>
                </w:p>
                <w:p w14:paraId="245E1311" w14:textId="77777777" w:rsidR="00FE0029" w:rsidRPr="00FF6F7F" w:rsidRDefault="00FE0029" w:rsidP="00D13429">
                  <w:pPr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Fruits of the Spirit- Galatians</w:t>
                  </w:r>
                </w:p>
              </w:tc>
              <w:tc>
                <w:tcPr>
                  <w:tcW w:w="757" w:type="pct"/>
                </w:tcPr>
                <w:p w14:paraId="480E39FC" w14:textId="77777777" w:rsidR="00FE0029" w:rsidRPr="00FF6F7F" w:rsidRDefault="00FE0029" w:rsidP="00D1342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Ten Commandments – Exodus &amp; Deuteronomy</w:t>
                  </w:r>
                </w:p>
                <w:p w14:paraId="64D344F9" w14:textId="77777777" w:rsidR="00FE0029" w:rsidRPr="00FF6F7F" w:rsidRDefault="00FE0029" w:rsidP="00D1342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Two Commandments of Jesus – Mark</w:t>
                  </w:r>
                </w:p>
                <w:p w14:paraId="1809E8CA" w14:textId="77777777" w:rsidR="00FE0029" w:rsidRPr="00FF6F7F" w:rsidRDefault="00FE0029" w:rsidP="00D13429">
                  <w:pPr>
                    <w:rPr>
                      <w:rFonts w:ascii="Arial" w:hAnsi="Arial" w:cs="Arial"/>
                      <w:b/>
                      <w:bCs/>
                      <w:sz w:val="28"/>
                      <w:szCs w:val="28"/>
                    </w:rPr>
                  </w:pPr>
                  <w:r w:rsidRPr="00FF6F7F">
                    <w:rPr>
                      <w:rFonts w:ascii="Arial" w:hAnsi="Arial" w:cs="Arial"/>
                      <w:sz w:val="18"/>
                      <w:szCs w:val="18"/>
                    </w:rPr>
                    <w:t>Jesus resisting temptation – Matthew 4</w:t>
                  </w:r>
                </w:p>
              </w:tc>
            </w:tr>
          </w:tbl>
          <w:p w14:paraId="0FAFEC12" w14:textId="77777777" w:rsidR="00FE0029" w:rsidRPr="00FF6F7F" w:rsidRDefault="00FE0029" w:rsidP="00CB202A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1B3AD5BD" w14:textId="1926D891" w:rsidR="00FE0029" w:rsidRPr="00FF6F7F" w:rsidRDefault="00FE0029" w:rsidP="00CB202A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66523DE7" w14:textId="77777777" w:rsidR="009D2DFD" w:rsidRPr="00FF6F7F" w:rsidRDefault="009D2DFD" w:rsidP="00EC74B9">
      <w:pPr>
        <w:rPr>
          <w:rFonts w:ascii="Arial" w:hAnsi="Arial" w:cs="Arial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94"/>
        <w:gridCol w:w="2124"/>
        <w:gridCol w:w="6"/>
        <w:gridCol w:w="2130"/>
        <w:gridCol w:w="2183"/>
        <w:gridCol w:w="9"/>
        <w:gridCol w:w="2102"/>
        <w:gridCol w:w="2105"/>
        <w:gridCol w:w="2361"/>
      </w:tblGrid>
      <w:tr w:rsidR="001F4199" w:rsidRPr="00FF6F7F" w14:paraId="501A32AF" w14:textId="77777777" w:rsidTr="00FF6F7F">
        <w:trPr>
          <w:trHeight w:val="312"/>
        </w:trPr>
        <w:tc>
          <w:tcPr>
            <w:tcW w:w="831" w:type="pct"/>
          </w:tcPr>
          <w:p w14:paraId="50EEEC31" w14:textId="77777777" w:rsidR="001F4199" w:rsidRPr="00FF6F7F" w:rsidRDefault="001F4199" w:rsidP="000E465F">
            <w:pPr>
              <w:rPr>
                <w:rFonts w:ascii="Arial" w:hAnsi="Arial" w:cs="Arial"/>
                <w:sz w:val="28"/>
                <w:szCs w:val="28"/>
              </w:rPr>
            </w:pPr>
          </w:p>
          <w:p w14:paraId="78E7FF18" w14:textId="77777777" w:rsidR="001F4199" w:rsidRPr="00FF6F7F" w:rsidRDefault="001F4199" w:rsidP="000E465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0" w:type="pct"/>
            <w:shd w:val="clear" w:color="auto" w:fill="FFFF99"/>
          </w:tcPr>
          <w:p w14:paraId="7732401D" w14:textId="77777777" w:rsidR="001F4199" w:rsidRPr="00FF6F7F" w:rsidRDefault="001F4199" w:rsidP="000E46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F6F7F">
              <w:rPr>
                <w:rFonts w:ascii="Arial" w:hAnsi="Arial" w:cs="Arial"/>
                <w:b/>
                <w:bCs/>
              </w:rPr>
              <w:t>Autumn Term</w:t>
            </w:r>
          </w:p>
          <w:p w14:paraId="5DD2973D" w14:textId="77777777" w:rsidR="001F4199" w:rsidRPr="00FF6F7F" w:rsidRDefault="001F4199" w:rsidP="000E46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F6F7F">
              <w:rPr>
                <w:rFonts w:ascii="Arial" w:hAnsi="Arial" w:cs="Arial"/>
                <w:b/>
                <w:bCs/>
              </w:rPr>
              <w:t xml:space="preserve"> 1</w:t>
            </w:r>
            <w:r w:rsidRPr="00FF6F7F">
              <w:rPr>
                <w:rFonts w:ascii="Arial" w:hAnsi="Arial" w:cs="Arial"/>
                <w:b/>
                <w:bCs/>
                <w:vertAlign w:val="superscript"/>
              </w:rPr>
              <w:t>st</w:t>
            </w:r>
            <w:r w:rsidRPr="00FF6F7F">
              <w:rPr>
                <w:rFonts w:ascii="Arial" w:hAnsi="Arial" w:cs="Arial"/>
                <w:b/>
                <w:bCs/>
              </w:rPr>
              <w:t xml:space="preserve"> Half Term</w:t>
            </w:r>
          </w:p>
        </w:tc>
        <w:tc>
          <w:tcPr>
            <w:tcW w:w="684" w:type="pct"/>
            <w:gridSpan w:val="2"/>
            <w:shd w:val="clear" w:color="auto" w:fill="FFFF99"/>
          </w:tcPr>
          <w:p w14:paraId="7300DEFE" w14:textId="77777777" w:rsidR="001F4199" w:rsidRPr="00FF6F7F" w:rsidRDefault="001F4199" w:rsidP="000E46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F6F7F">
              <w:rPr>
                <w:rFonts w:ascii="Arial" w:hAnsi="Arial" w:cs="Arial"/>
                <w:b/>
                <w:bCs/>
              </w:rPr>
              <w:t xml:space="preserve">Autumn Term </w:t>
            </w:r>
          </w:p>
          <w:p w14:paraId="03779C54" w14:textId="77777777" w:rsidR="001F4199" w:rsidRPr="00FF6F7F" w:rsidRDefault="001F4199" w:rsidP="000E46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F6F7F">
              <w:rPr>
                <w:rFonts w:ascii="Arial" w:hAnsi="Arial" w:cs="Arial"/>
                <w:b/>
                <w:bCs/>
              </w:rPr>
              <w:t>2</w:t>
            </w:r>
            <w:r w:rsidRPr="00FF6F7F">
              <w:rPr>
                <w:rFonts w:ascii="Arial" w:hAnsi="Arial" w:cs="Arial"/>
                <w:b/>
                <w:bCs/>
                <w:vertAlign w:val="superscript"/>
              </w:rPr>
              <w:t>nd</w:t>
            </w:r>
            <w:r w:rsidRPr="00FF6F7F">
              <w:rPr>
                <w:rFonts w:ascii="Arial" w:hAnsi="Arial" w:cs="Arial"/>
                <w:b/>
                <w:bCs/>
              </w:rPr>
              <w:t xml:space="preserve"> Half Term</w:t>
            </w:r>
          </w:p>
        </w:tc>
        <w:tc>
          <w:tcPr>
            <w:tcW w:w="699" w:type="pct"/>
            <w:shd w:val="clear" w:color="auto" w:fill="FFFF99"/>
          </w:tcPr>
          <w:p w14:paraId="1EB50547" w14:textId="77777777" w:rsidR="001F4199" w:rsidRPr="00FF6F7F" w:rsidRDefault="001F4199" w:rsidP="000E46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F6F7F">
              <w:rPr>
                <w:rFonts w:ascii="Arial" w:hAnsi="Arial" w:cs="Arial"/>
                <w:b/>
                <w:bCs/>
              </w:rPr>
              <w:t>Spring Term</w:t>
            </w:r>
          </w:p>
          <w:p w14:paraId="21984891" w14:textId="77777777" w:rsidR="001F4199" w:rsidRPr="00FF6F7F" w:rsidRDefault="001F4199" w:rsidP="000E46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F6F7F">
              <w:rPr>
                <w:rFonts w:ascii="Arial" w:hAnsi="Arial" w:cs="Arial"/>
                <w:b/>
                <w:bCs/>
              </w:rPr>
              <w:t xml:space="preserve"> 1</w:t>
            </w:r>
            <w:r w:rsidRPr="00FF6F7F">
              <w:rPr>
                <w:rFonts w:ascii="Arial" w:hAnsi="Arial" w:cs="Arial"/>
                <w:b/>
                <w:bCs/>
                <w:vertAlign w:val="superscript"/>
              </w:rPr>
              <w:t>st</w:t>
            </w:r>
            <w:r w:rsidRPr="00FF6F7F">
              <w:rPr>
                <w:rFonts w:ascii="Arial" w:hAnsi="Arial" w:cs="Arial"/>
                <w:b/>
                <w:bCs/>
              </w:rPr>
              <w:t xml:space="preserve"> Half Term</w:t>
            </w:r>
          </w:p>
        </w:tc>
        <w:tc>
          <w:tcPr>
            <w:tcW w:w="676" w:type="pct"/>
            <w:gridSpan w:val="2"/>
            <w:shd w:val="clear" w:color="auto" w:fill="FFFF99"/>
          </w:tcPr>
          <w:p w14:paraId="6A2498FF" w14:textId="77777777" w:rsidR="001F4199" w:rsidRPr="00FF6F7F" w:rsidRDefault="001F4199" w:rsidP="000E46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F6F7F">
              <w:rPr>
                <w:rFonts w:ascii="Arial" w:hAnsi="Arial" w:cs="Arial"/>
                <w:b/>
                <w:bCs/>
              </w:rPr>
              <w:t xml:space="preserve">Spring Term </w:t>
            </w:r>
          </w:p>
          <w:p w14:paraId="190E62EE" w14:textId="77777777" w:rsidR="001F4199" w:rsidRPr="00FF6F7F" w:rsidRDefault="001F4199" w:rsidP="000E46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F6F7F">
              <w:rPr>
                <w:rFonts w:ascii="Arial" w:hAnsi="Arial" w:cs="Arial"/>
                <w:b/>
                <w:bCs/>
              </w:rPr>
              <w:t>2</w:t>
            </w:r>
            <w:r w:rsidRPr="00FF6F7F">
              <w:rPr>
                <w:rFonts w:ascii="Arial" w:hAnsi="Arial" w:cs="Arial"/>
                <w:b/>
                <w:bCs/>
                <w:vertAlign w:val="superscript"/>
              </w:rPr>
              <w:t>nd</w:t>
            </w:r>
            <w:r w:rsidRPr="00FF6F7F">
              <w:rPr>
                <w:rFonts w:ascii="Arial" w:hAnsi="Arial" w:cs="Arial"/>
                <w:b/>
                <w:bCs/>
              </w:rPr>
              <w:t xml:space="preserve"> Half Term</w:t>
            </w:r>
          </w:p>
          <w:p w14:paraId="57F5F457" w14:textId="77777777" w:rsidR="001F4199" w:rsidRPr="00FF6F7F" w:rsidRDefault="001F4199" w:rsidP="000E465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74" w:type="pct"/>
            <w:shd w:val="clear" w:color="auto" w:fill="FFFF99"/>
          </w:tcPr>
          <w:p w14:paraId="11AB8A12" w14:textId="77777777" w:rsidR="001F4199" w:rsidRPr="00FF6F7F" w:rsidRDefault="001F4199" w:rsidP="000E46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F6F7F">
              <w:rPr>
                <w:rFonts w:ascii="Arial" w:hAnsi="Arial" w:cs="Arial"/>
                <w:b/>
                <w:bCs/>
              </w:rPr>
              <w:t xml:space="preserve">Summer Term </w:t>
            </w:r>
          </w:p>
          <w:p w14:paraId="7CDC8D8E" w14:textId="77777777" w:rsidR="001F4199" w:rsidRPr="00FF6F7F" w:rsidRDefault="001F4199" w:rsidP="000E46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F6F7F">
              <w:rPr>
                <w:rFonts w:ascii="Arial" w:hAnsi="Arial" w:cs="Arial"/>
                <w:b/>
                <w:bCs/>
              </w:rPr>
              <w:t>1</w:t>
            </w:r>
            <w:r w:rsidRPr="00FF6F7F">
              <w:rPr>
                <w:rFonts w:ascii="Arial" w:hAnsi="Arial" w:cs="Arial"/>
                <w:b/>
                <w:bCs/>
                <w:vertAlign w:val="superscript"/>
              </w:rPr>
              <w:t>st</w:t>
            </w:r>
            <w:r w:rsidRPr="00FF6F7F">
              <w:rPr>
                <w:rFonts w:ascii="Arial" w:hAnsi="Arial" w:cs="Arial"/>
                <w:b/>
                <w:bCs/>
              </w:rPr>
              <w:t xml:space="preserve"> Half Term</w:t>
            </w:r>
          </w:p>
        </w:tc>
        <w:tc>
          <w:tcPr>
            <w:tcW w:w="756" w:type="pct"/>
            <w:shd w:val="clear" w:color="auto" w:fill="FFFF99"/>
          </w:tcPr>
          <w:p w14:paraId="342F898E" w14:textId="77777777" w:rsidR="001F4199" w:rsidRPr="00FF6F7F" w:rsidRDefault="001F4199" w:rsidP="000E46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F6F7F">
              <w:rPr>
                <w:rFonts w:ascii="Arial" w:hAnsi="Arial" w:cs="Arial"/>
                <w:b/>
                <w:bCs/>
              </w:rPr>
              <w:t xml:space="preserve">Summer Term </w:t>
            </w:r>
          </w:p>
          <w:p w14:paraId="1EBCE7ED" w14:textId="77777777" w:rsidR="001F4199" w:rsidRPr="00FF6F7F" w:rsidRDefault="001F4199" w:rsidP="000E465F">
            <w:pPr>
              <w:jc w:val="center"/>
              <w:rPr>
                <w:rFonts w:ascii="Arial" w:hAnsi="Arial" w:cs="Arial"/>
                <w:b/>
                <w:bCs/>
              </w:rPr>
            </w:pPr>
            <w:r w:rsidRPr="00FF6F7F">
              <w:rPr>
                <w:rFonts w:ascii="Arial" w:hAnsi="Arial" w:cs="Arial"/>
                <w:b/>
                <w:bCs/>
              </w:rPr>
              <w:t>2</w:t>
            </w:r>
            <w:r w:rsidRPr="00FF6F7F">
              <w:rPr>
                <w:rFonts w:ascii="Arial" w:hAnsi="Arial" w:cs="Arial"/>
                <w:b/>
                <w:bCs/>
                <w:vertAlign w:val="superscript"/>
              </w:rPr>
              <w:t>nd</w:t>
            </w:r>
            <w:r w:rsidRPr="00FF6F7F">
              <w:rPr>
                <w:rFonts w:ascii="Arial" w:hAnsi="Arial" w:cs="Arial"/>
                <w:b/>
                <w:bCs/>
              </w:rPr>
              <w:t xml:space="preserve"> Half Term</w:t>
            </w:r>
          </w:p>
        </w:tc>
      </w:tr>
      <w:tr w:rsidR="00760445" w:rsidRPr="00FF6F7F" w14:paraId="03B1BD0B" w14:textId="77777777" w:rsidTr="00FF6F7F">
        <w:trPr>
          <w:trHeight w:val="1139"/>
        </w:trPr>
        <w:tc>
          <w:tcPr>
            <w:tcW w:w="831" w:type="pct"/>
            <w:shd w:val="clear" w:color="auto" w:fill="FFFF99"/>
          </w:tcPr>
          <w:p w14:paraId="18173746" w14:textId="77777777" w:rsidR="00760445" w:rsidRPr="00FF6F7F" w:rsidRDefault="00760445" w:rsidP="000E465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DB027C9" w14:textId="29508BDD" w:rsidR="00760445" w:rsidRPr="00FF6F7F" w:rsidRDefault="00FF6F7F" w:rsidP="000153C0">
            <w:pPr>
              <w:jc w:val="center"/>
              <w:rPr>
                <w:rFonts w:ascii="Arial" w:hAnsi="Arial" w:cs="Arial"/>
                <w:b/>
              </w:rPr>
            </w:pPr>
            <w:r w:rsidRPr="00FF6F7F">
              <w:rPr>
                <w:rFonts w:ascii="Arial" w:hAnsi="Arial" w:cs="Arial"/>
                <w:b/>
              </w:rPr>
              <w:t>Year 5</w:t>
            </w:r>
          </w:p>
        </w:tc>
        <w:tc>
          <w:tcPr>
            <w:tcW w:w="682" w:type="pct"/>
            <w:gridSpan w:val="2"/>
          </w:tcPr>
          <w:p w14:paraId="4D47C7F9" w14:textId="77777777" w:rsidR="00760445" w:rsidRPr="00FF6F7F" w:rsidRDefault="00760445" w:rsidP="000E465F">
            <w:pPr>
              <w:jc w:val="center"/>
              <w:rPr>
                <w:rFonts w:ascii="Arial" w:hAnsi="Arial" w:cs="Arial"/>
                <w:bCs/>
                <w:color w:val="92D050"/>
                <w:sz w:val="20"/>
                <w:szCs w:val="20"/>
              </w:rPr>
            </w:pPr>
          </w:p>
          <w:p w14:paraId="4C572C3C" w14:textId="64692739" w:rsidR="00760445" w:rsidRPr="00FF6F7F" w:rsidRDefault="00760445" w:rsidP="000E465F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FF6F7F">
              <w:rPr>
                <w:rFonts w:ascii="Arial" w:hAnsi="Arial" w:cs="Arial"/>
                <w:bCs/>
                <w:color w:val="92D050"/>
                <w:sz w:val="20"/>
                <w:szCs w:val="20"/>
              </w:rPr>
              <w:t>U2.4 If God is everywhere, why go to a place of worship?</w:t>
            </w:r>
          </w:p>
        </w:tc>
        <w:tc>
          <w:tcPr>
            <w:tcW w:w="682" w:type="pct"/>
          </w:tcPr>
          <w:p w14:paraId="55CF743F" w14:textId="77777777" w:rsidR="00760445" w:rsidRPr="00FF6F7F" w:rsidRDefault="00760445" w:rsidP="000E465F">
            <w:pPr>
              <w:jc w:val="center"/>
              <w:rPr>
                <w:rFonts w:ascii="Arial" w:hAnsi="Arial" w:cs="Arial"/>
                <w:bCs/>
                <w:color w:val="00B050"/>
                <w:sz w:val="20"/>
                <w:szCs w:val="20"/>
              </w:rPr>
            </w:pPr>
          </w:p>
          <w:p w14:paraId="7E888E0A" w14:textId="2655833F" w:rsidR="00760445" w:rsidRPr="00FF6F7F" w:rsidRDefault="00760445" w:rsidP="000E465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FF0000"/>
                <w:sz w:val="20"/>
                <w:szCs w:val="20"/>
              </w:rPr>
              <w:t>U2.6 What does it mean to be a Muslim in Britain today?</w:t>
            </w:r>
          </w:p>
        </w:tc>
        <w:tc>
          <w:tcPr>
            <w:tcW w:w="1375" w:type="pct"/>
            <w:gridSpan w:val="3"/>
          </w:tcPr>
          <w:p w14:paraId="20EF2A51" w14:textId="77777777" w:rsidR="00760445" w:rsidRPr="00FF6F7F" w:rsidRDefault="00760445" w:rsidP="000E465F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  <w:p w14:paraId="37FA4E96" w14:textId="6DEBB282" w:rsidR="00760445" w:rsidRPr="00FF6F7F" w:rsidRDefault="00760445" w:rsidP="00B86D9E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FF6F7F">
              <w:rPr>
                <w:rFonts w:ascii="Arial" w:hAnsi="Arial" w:cs="Arial"/>
                <w:color w:val="00B0F0"/>
                <w:sz w:val="20"/>
                <w:szCs w:val="20"/>
              </w:rPr>
              <w:t>U2.2 What would Jesus do?</w:t>
            </w:r>
          </w:p>
          <w:p w14:paraId="1307CD51" w14:textId="490207A2" w:rsidR="00760445" w:rsidRPr="00FF6F7F" w:rsidRDefault="00760445" w:rsidP="00B86D9E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FF6F7F">
              <w:rPr>
                <w:rFonts w:ascii="Arial" w:hAnsi="Arial" w:cs="Arial"/>
                <w:color w:val="00B0F0"/>
                <w:sz w:val="20"/>
                <w:szCs w:val="20"/>
              </w:rPr>
              <w:t>(Can we live by the values of Jesus in the twenty-first century?)</w:t>
            </w:r>
          </w:p>
          <w:p w14:paraId="2320379C" w14:textId="77777777" w:rsidR="00760445" w:rsidRPr="00FF6F7F" w:rsidRDefault="00760445" w:rsidP="00B86D9E">
            <w:pPr>
              <w:rPr>
                <w:rFonts w:ascii="Arial" w:hAnsi="Arial" w:cs="Arial"/>
              </w:rPr>
            </w:pPr>
          </w:p>
        </w:tc>
        <w:tc>
          <w:tcPr>
            <w:tcW w:w="1430" w:type="pct"/>
            <w:gridSpan w:val="2"/>
          </w:tcPr>
          <w:p w14:paraId="6DB58457" w14:textId="77777777" w:rsidR="00760445" w:rsidRPr="00FF6F7F" w:rsidRDefault="00760445" w:rsidP="000E465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  <w:p w14:paraId="36140BE7" w14:textId="67A2E275" w:rsidR="00760445" w:rsidRPr="00FF6F7F" w:rsidRDefault="00760445" w:rsidP="000E465F">
            <w:pPr>
              <w:jc w:val="center"/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FF6F7F">
              <w:rPr>
                <w:rFonts w:ascii="Arial" w:hAnsi="Arial" w:cs="Arial"/>
                <w:color w:val="00B0F0"/>
                <w:sz w:val="20"/>
                <w:szCs w:val="20"/>
              </w:rPr>
              <w:t>U2.1 Why do some people believe God exists</w:t>
            </w:r>
          </w:p>
          <w:p w14:paraId="7E5AFD3B" w14:textId="77777777" w:rsidR="00760445" w:rsidRPr="00FF6F7F" w:rsidRDefault="00760445" w:rsidP="00B86D9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760445" w:rsidRPr="00FF6F7F" w14:paraId="5854D7C5" w14:textId="77777777" w:rsidTr="00FF6F7F">
        <w:trPr>
          <w:trHeight w:val="451"/>
        </w:trPr>
        <w:tc>
          <w:tcPr>
            <w:tcW w:w="831" w:type="pct"/>
            <w:shd w:val="clear" w:color="auto" w:fill="FFFF99"/>
          </w:tcPr>
          <w:p w14:paraId="54AE052B" w14:textId="2D5C4CFB" w:rsidR="00760445" w:rsidRPr="00FF6F7F" w:rsidRDefault="00760445" w:rsidP="000E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6F7F">
              <w:rPr>
                <w:rFonts w:ascii="Arial" w:hAnsi="Arial" w:cs="Arial"/>
                <w:sz w:val="20"/>
                <w:szCs w:val="20"/>
              </w:rPr>
              <w:t>Strand</w:t>
            </w:r>
          </w:p>
        </w:tc>
        <w:tc>
          <w:tcPr>
            <w:tcW w:w="682" w:type="pct"/>
            <w:gridSpan w:val="2"/>
          </w:tcPr>
          <w:p w14:paraId="506BA939" w14:textId="77777777" w:rsidR="00760445" w:rsidRPr="00FF6F7F" w:rsidRDefault="00760445" w:rsidP="000E46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F7F">
              <w:rPr>
                <w:rFonts w:ascii="Arial" w:hAnsi="Arial" w:cs="Arial"/>
                <w:color w:val="92D050"/>
                <w:sz w:val="18"/>
                <w:szCs w:val="18"/>
              </w:rPr>
              <w:t>Expressing</w:t>
            </w:r>
          </w:p>
        </w:tc>
        <w:tc>
          <w:tcPr>
            <w:tcW w:w="682" w:type="pct"/>
          </w:tcPr>
          <w:p w14:paraId="330928F9" w14:textId="3998DE94" w:rsidR="00760445" w:rsidRPr="00FF6F7F" w:rsidRDefault="00760445" w:rsidP="000E46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F7F">
              <w:rPr>
                <w:rFonts w:ascii="Arial" w:hAnsi="Arial" w:cs="Arial"/>
                <w:color w:val="FF0000"/>
                <w:sz w:val="18"/>
                <w:szCs w:val="18"/>
              </w:rPr>
              <w:t>Living</w:t>
            </w:r>
          </w:p>
        </w:tc>
        <w:tc>
          <w:tcPr>
            <w:tcW w:w="1375" w:type="pct"/>
            <w:gridSpan w:val="3"/>
          </w:tcPr>
          <w:p w14:paraId="1BF81744" w14:textId="0D261430" w:rsidR="00760445" w:rsidRPr="00FF6F7F" w:rsidRDefault="00760445" w:rsidP="00B86D9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00B0F0"/>
                <w:sz w:val="18"/>
                <w:szCs w:val="18"/>
              </w:rPr>
              <w:t>Believing</w:t>
            </w:r>
          </w:p>
        </w:tc>
        <w:tc>
          <w:tcPr>
            <w:tcW w:w="1430" w:type="pct"/>
            <w:gridSpan w:val="2"/>
          </w:tcPr>
          <w:p w14:paraId="21E48F29" w14:textId="77777777" w:rsidR="00760445" w:rsidRPr="00FF6F7F" w:rsidRDefault="00760445" w:rsidP="000E465F">
            <w:pPr>
              <w:jc w:val="center"/>
              <w:rPr>
                <w:rFonts w:ascii="Arial" w:hAnsi="Arial" w:cs="Arial"/>
                <w:color w:val="00B0F0"/>
                <w:sz w:val="18"/>
                <w:szCs w:val="18"/>
              </w:rPr>
            </w:pPr>
            <w:r w:rsidRPr="00FF6F7F">
              <w:rPr>
                <w:rFonts w:ascii="Arial" w:hAnsi="Arial" w:cs="Arial"/>
                <w:color w:val="00B0F0"/>
                <w:sz w:val="18"/>
                <w:szCs w:val="18"/>
              </w:rPr>
              <w:t>Believing</w:t>
            </w:r>
          </w:p>
        </w:tc>
      </w:tr>
      <w:tr w:rsidR="00AB140D" w:rsidRPr="00FF6F7F" w14:paraId="4C993664" w14:textId="77777777" w:rsidTr="00FF6F7F">
        <w:trPr>
          <w:trHeight w:val="451"/>
        </w:trPr>
        <w:tc>
          <w:tcPr>
            <w:tcW w:w="831" w:type="pct"/>
            <w:shd w:val="clear" w:color="auto" w:fill="FFFF99"/>
          </w:tcPr>
          <w:p w14:paraId="49E687C8" w14:textId="77777777" w:rsidR="00AB140D" w:rsidRPr="00FF6F7F" w:rsidRDefault="00AB140D" w:rsidP="000E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6F7F">
              <w:rPr>
                <w:rFonts w:ascii="Arial" w:hAnsi="Arial" w:cs="Arial"/>
                <w:sz w:val="20"/>
                <w:szCs w:val="20"/>
              </w:rPr>
              <w:t>Religion</w:t>
            </w:r>
          </w:p>
        </w:tc>
        <w:tc>
          <w:tcPr>
            <w:tcW w:w="682" w:type="pct"/>
            <w:gridSpan w:val="2"/>
          </w:tcPr>
          <w:p w14:paraId="44484AD4" w14:textId="77777777" w:rsidR="00AB140D" w:rsidRPr="00FF6F7F" w:rsidRDefault="00AB140D" w:rsidP="000E46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F7F">
              <w:rPr>
                <w:rFonts w:ascii="Arial" w:hAnsi="Arial" w:cs="Arial"/>
                <w:sz w:val="18"/>
                <w:szCs w:val="18"/>
              </w:rPr>
              <w:t>Muslim &amp; Christians</w:t>
            </w:r>
          </w:p>
        </w:tc>
        <w:tc>
          <w:tcPr>
            <w:tcW w:w="682" w:type="pct"/>
          </w:tcPr>
          <w:p w14:paraId="2BF3D255" w14:textId="1C7B6CE3" w:rsidR="00AB140D" w:rsidRPr="00FF6F7F" w:rsidRDefault="00AB140D" w:rsidP="000E46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F7F">
              <w:rPr>
                <w:rFonts w:ascii="Arial" w:hAnsi="Arial" w:cs="Arial"/>
                <w:sz w:val="18"/>
                <w:szCs w:val="18"/>
              </w:rPr>
              <w:t>Muslim</w:t>
            </w:r>
          </w:p>
        </w:tc>
        <w:tc>
          <w:tcPr>
            <w:tcW w:w="1375" w:type="pct"/>
            <w:gridSpan w:val="3"/>
          </w:tcPr>
          <w:p w14:paraId="368F7F0E" w14:textId="0009B27A" w:rsidR="00AB140D" w:rsidRPr="00FF6F7F" w:rsidRDefault="00AB140D" w:rsidP="00760445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Christians</w:t>
            </w:r>
          </w:p>
          <w:p w14:paraId="709996E1" w14:textId="3A0A18FF" w:rsidR="00AB140D" w:rsidRPr="00FF6F7F" w:rsidRDefault="00AB140D" w:rsidP="000E465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430" w:type="pct"/>
            <w:gridSpan w:val="2"/>
          </w:tcPr>
          <w:p w14:paraId="233BB52D" w14:textId="5BD7BC9B" w:rsidR="00AB140D" w:rsidRPr="00FF6F7F" w:rsidRDefault="00AB140D" w:rsidP="000E465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Christians, Muslims, Jewish</w:t>
            </w:r>
          </w:p>
          <w:p w14:paraId="1C4CE27A" w14:textId="155AEA35" w:rsidR="00AB140D" w:rsidRPr="00FF6F7F" w:rsidRDefault="00AB140D" w:rsidP="000E46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B140D" w:rsidRPr="00FF6F7F" w14:paraId="727C13C6" w14:textId="77777777" w:rsidTr="00FF6F7F">
        <w:trPr>
          <w:trHeight w:val="507"/>
        </w:trPr>
        <w:tc>
          <w:tcPr>
            <w:tcW w:w="831" w:type="pct"/>
            <w:shd w:val="clear" w:color="auto" w:fill="FFFF99"/>
          </w:tcPr>
          <w:p w14:paraId="2CC86C87" w14:textId="77777777" w:rsidR="00AB140D" w:rsidRPr="00FF6F7F" w:rsidRDefault="00AB140D" w:rsidP="000E465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6F7F">
              <w:rPr>
                <w:rFonts w:ascii="Arial" w:hAnsi="Arial" w:cs="Arial"/>
                <w:sz w:val="20"/>
                <w:szCs w:val="20"/>
              </w:rPr>
              <w:t>Stories</w:t>
            </w:r>
          </w:p>
        </w:tc>
        <w:tc>
          <w:tcPr>
            <w:tcW w:w="682" w:type="pct"/>
            <w:gridSpan w:val="2"/>
          </w:tcPr>
          <w:p w14:paraId="15C40834" w14:textId="77777777" w:rsidR="00AB140D" w:rsidRPr="00FF6F7F" w:rsidRDefault="00AB140D" w:rsidP="000E465F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82" w:type="pct"/>
          </w:tcPr>
          <w:p w14:paraId="3CE66552" w14:textId="77777777" w:rsidR="00AB140D" w:rsidRPr="00FF6F7F" w:rsidRDefault="00AB140D" w:rsidP="000E465F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Surah 1, Al-</w:t>
            </w:r>
            <w:proofErr w:type="spellStart"/>
            <w:r w:rsidRPr="00FF6F7F">
              <w:rPr>
                <w:rFonts w:ascii="Arial" w:hAnsi="Arial" w:cs="Arial"/>
                <w:bCs/>
                <w:sz w:val="18"/>
                <w:szCs w:val="18"/>
              </w:rPr>
              <w:t>Fatihah</w:t>
            </w:r>
            <w:proofErr w:type="spellEnd"/>
            <w:r w:rsidRPr="00FF6F7F">
              <w:rPr>
                <w:rFonts w:ascii="Arial" w:hAnsi="Arial" w:cs="Arial"/>
                <w:bCs/>
                <w:sz w:val="18"/>
                <w:szCs w:val="18"/>
              </w:rPr>
              <w:t xml:space="preserve"> (The Opening)</w:t>
            </w:r>
          </w:p>
          <w:p w14:paraId="1FF8347D" w14:textId="0F891BBF" w:rsidR="00AB140D" w:rsidRPr="00FF6F7F" w:rsidRDefault="00AB140D" w:rsidP="000E465F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 xml:space="preserve">Surah 17 (The </w:t>
            </w:r>
            <w:proofErr w:type="spellStart"/>
            <w:r w:rsidRPr="00FF6F7F">
              <w:rPr>
                <w:rFonts w:ascii="Arial" w:hAnsi="Arial" w:cs="Arial"/>
                <w:bCs/>
                <w:sz w:val="18"/>
                <w:szCs w:val="18"/>
              </w:rPr>
              <w:t>Prohet’s</w:t>
            </w:r>
            <w:proofErr w:type="spellEnd"/>
            <w:r w:rsidRPr="00FF6F7F">
              <w:rPr>
                <w:rFonts w:ascii="Arial" w:hAnsi="Arial" w:cs="Arial"/>
                <w:bCs/>
                <w:sz w:val="18"/>
                <w:szCs w:val="18"/>
              </w:rPr>
              <w:t xml:space="preserve"> Night)</w:t>
            </w:r>
          </w:p>
        </w:tc>
        <w:tc>
          <w:tcPr>
            <w:tcW w:w="1375" w:type="pct"/>
            <w:gridSpan w:val="3"/>
          </w:tcPr>
          <w:p w14:paraId="0BB635A4" w14:textId="77777777" w:rsidR="00F92A79" w:rsidRPr="00FF6F7F" w:rsidRDefault="00F92A79" w:rsidP="000E465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F6F7F">
              <w:rPr>
                <w:rFonts w:ascii="Arial" w:hAnsi="Arial" w:cs="Arial"/>
                <w:bCs/>
                <w:sz w:val="16"/>
                <w:szCs w:val="16"/>
              </w:rPr>
              <w:t>Greatest Commandments – Matthew 22:37-40</w:t>
            </w:r>
          </w:p>
          <w:p w14:paraId="7DCE5126" w14:textId="77777777" w:rsidR="00F92A79" w:rsidRPr="00FF6F7F" w:rsidRDefault="00F92A79" w:rsidP="000E465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F6F7F">
              <w:rPr>
                <w:rFonts w:ascii="Arial" w:hAnsi="Arial" w:cs="Arial"/>
                <w:bCs/>
                <w:sz w:val="16"/>
                <w:szCs w:val="16"/>
              </w:rPr>
              <w:t>Love your enemies – Matthew 5:43-48</w:t>
            </w:r>
          </w:p>
          <w:p w14:paraId="3810B5B9" w14:textId="77777777" w:rsidR="00F92A79" w:rsidRPr="00FF6F7F" w:rsidRDefault="00F92A79" w:rsidP="000E465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F6F7F">
              <w:rPr>
                <w:rFonts w:ascii="Arial" w:hAnsi="Arial" w:cs="Arial"/>
                <w:bCs/>
                <w:sz w:val="16"/>
                <w:szCs w:val="16"/>
              </w:rPr>
              <w:t>Jesus died to show his love for all humans – John 3:16</w:t>
            </w:r>
          </w:p>
          <w:p w14:paraId="67343AA2" w14:textId="77777777" w:rsidR="00F92A79" w:rsidRPr="00FF6F7F" w:rsidRDefault="00F92A79" w:rsidP="000E465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F6F7F">
              <w:rPr>
                <w:rFonts w:ascii="Arial" w:hAnsi="Arial" w:cs="Arial"/>
                <w:bCs/>
                <w:sz w:val="16"/>
                <w:szCs w:val="16"/>
              </w:rPr>
              <w:t>Forgive others – Mark 11:25/Luke 6:37</w:t>
            </w:r>
          </w:p>
          <w:p w14:paraId="3E92CBE7" w14:textId="77777777" w:rsidR="00F92A79" w:rsidRPr="00FF6F7F" w:rsidRDefault="00F92A79" w:rsidP="000E465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F6F7F">
              <w:rPr>
                <w:rFonts w:ascii="Arial" w:hAnsi="Arial" w:cs="Arial"/>
                <w:bCs/>
                <w:sz w:val="16"/>
                <w:szCs w:val="16"/>
              </w:rPr>
              <w:t>Jesus forgives those who crucify him – Luke 23:34</w:t>
            </w:r>
          </w:p>
          <w:p w14:paraId="30B25D22" w14:textId="77777777" w:rsidR="00F92A79" w:rsidRPr="00FF6F7F" w:rsidRDefault="00F92A79" w:rsidP="000E465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F6F7F">
              <w:rPr>
                <w:rFonts w:ascii="Arial" w:hAnsi="Arial" w:cs="Arial"/>
                <w:bCs/>
                <w:sz w:val="16"/>
                <w:szCs w:val="16"/>
              </w:rPr>
              <w:t>Not just speaking about justice but practising – Luke 11:39-42</w:t>
            </w:r>
          </w:p>
          <w:p w14:paraId="43E223C2" w14:textId="30080D4D" w:rsidR="00AB140D" w:rsidRPr="00FF6F7F" w:rsidRDefault="00F92A79" w:rsidP="000E465F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6"/>
                <w:szCs w:val="16"/>
              </w:rPr>
              <w:t>The rich young man – Mark 10:17-27</w:t>
            </w:r>
            <w:r w:rsidRPr="00FF6F7F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430" w:type="pct"/>
            <w:gridSpan w:val="2"/>
          </w:tcPr>
          <w:p w14:paraId="7DDBC0B0" w14:textId="7FBD79E2" w:rsidR="00AB140D" w:rsidRPr="00FF6F7F" w:rsidRDefault="00F26B70" w:rsidP="000E465F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The creation - Genesis</w:t>
            </w:r>
          </w:p>
        </w:tc>
      </w:tr>
      <w:tr w:rsidR="000E465F" w:rsidRPr="00FF6F7F" w14:paraId="4B41D662" w14:textId="77777777" w:rsidTr="00FF6F7F">
        <w:trPr>
          <w:trHeight w:val="1961"/>
        </w:trPr>
        <w:tc>
          <w:tcPr>
            <w:tcW w:w="831" w:type="pct"/>
            <w:shd w:val="clear" w:color="auto" w:fill="FFFF99"/>
          </w:tcPr>
          <w:p w14:paraId="1D0F8C3E" w14:textId="20A53C74" w:rsidR="000E465F" w:rsidRPr="00FF6F7F" w:rsidRDefault="000E465F" w:rsidP="000E465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883DCFE" w14:textId="77777777" w:rsidR="000E465F" w:rsidRPr="00FF6F7F" w:rsidRDefault="000E465F" w:rsidP="000E465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5C1FE7F" w14:textId="77777777" w:rsidR="000E465F" w:rsidRPr="00FF6F7F" w:rsidRDefault="000E465F" w:rsidP="000E465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2E4D42A7" w14:textId="078FEE20" w:rsidR="000E465F" w:rsidRPr="00FF6F7F" w:rsidRDefault="00FF6F7F" w:rsidP="000E465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Year 6</w:t>
            </w:r>
          </w:p>
        </w:tc>
        <w:tc>
          <w:tcPr>
            <w:tcW w:w="1364" w:type="pct"/>
            <w:gridSpan w:val="3"/>
          </w:tcPr>
          <w:p w14:paraId="414F2023" w14:textId="77777777" w:rsidR="000E465F" w:rsidRPr="00FF6F7F" w:rsidRDefault="000E465F" w:rsidP="000E465F">
            <w:pPr>
              <w:jc w:val="center"/>
              <w:rPr>
                <w:rFonts w:ascii="Arial" w:hAnsi="Arial" w:cs="Arial"/>
                <w:bCs/>
                <w:color w:val="00B0F0"/>
                <w:sz w:val="20"/>
                <w:szCs w:val="20"/>
              </w:rPr>
            </w:pPr>
          </w:p>
          <w:p w14:paraId="0D15B0D9" w14:textId="77777777" w:rsidR="000E465F" w:rsidRPr="00FF6F7F" w:rsidRDefault="000E465F" w:rsidP="000E465F">
            <w:pPr>
              <w:pStyle w:val="Default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F6F7F">
              <w:rPr>
                <w:rFonts w:ascii="Arial" w:hAnsi="Arial" w:cs="Arial"/>
                <w:color w:val="FF0000"/>
                <w:sz w:val="20"/>
                <w:szCs w:val="20"/>
              </w:rPr>
              <w:t xml:space="preserve">U2.7 What matters most to Christians and Humanists? </w:t>
            </w:r>
          </w:p>
          <w:p w14:paraId="1F9F575E" w14:textId="4C304D20" w:rsidR="000E465F" w:rsidRPr="00FF6F7F" w:rsidRDefault="000E465F" w:rsidP="000E465F">
            <w:pPr>
              <w:pStyle w:val="Default"/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  <w:tc>
          <w:tcPr>
            <w:tcW w:w="702" w:type="pct"/>
            <w:gridSpan w:val="2"/>
          </w:tcPr>
          <w:p w14:paraId="3EE77183" w14:textId="77777777" w:rsidR="000E465F" w:rsidRPr="00FF6F7F" w:rsidRDefault="000E465F" w:rsidP="000E465F">
            <w:pPr>
              <w:jc w:val="center"/>
              <w:rPr>
                <w:rFonts w:ascii="Arial" w:hAnsi="Arial" w:cs="Arial"/>
                <w:bCs/>
                <w:color w:val="92D050"/>
                <w:sz w:val="20"/>
                <w:szCs w:val="20"/>
              </w:rPr>
            </w:pPr>
          </w:p>
          <w:p w14:paraId="5C2FA592" w14:textId="2AEFB64B" w:rsidR="000E465F" w:rsidRPr="00FF6F7F" w:rsidRDefault="000E465F" w:rsidP="000E465F">
            <w:pPr>
              <w:pStyle w:val="Default"/>
              <w:jc w:val="center"/>
              <w:rPr>
                <w:rFonts w:ascii="Arial" w:hAnsi="Arial" w:cs="Arial"/>
                <w:color w:val="92D050"/>
                <w:sz w:val="20"/>
                <w:szCs w:val="20"/>
              </w:rPr>
            </w:pPr>
            <w:r w:rsidRPr="00FF6F7F">
              <w:rPr>
                <w:rFonts w:ascii="Arial" w:hAnsi="Arial" w:cs="Arial"/>
                <w:color w:val="92D050"/>
                <w:sz w:val="20"/>
                <w:szCs w:val="20"/>
              </w:rPr>
              <w:t>U2.5 Is it better to express your beliefs in arts and architecture or in charity and generosity?</w:t>
            </w:r>
          </w:p>
          <w:p w14:paraId="4FFA898D" w14:textId="0ED2108A" w:rsidR="000E465F" w:rsidRPr="00FF6F7F" w:rsidRDefault="000E465F" w:rsidP="000E465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  <w:tc>
          <w:tcPr>
            <w:tcW w:w="673" w:type="pct"/>
          </w:tcPr>
          <w:p w14:paraId="1ECC0249" w14:textId="77777777" w:rsidR="000E465F" w:rsidRPr="00FF6F7F" w:rsidRDefault="000E465F" w:rsidP="000E465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  <w:p w14:paraId="6A500A2C" w14:textId="77777777" w:rsidR="00AB140D" w:rsidRPr="00FF6F7F" w:rsidRDefault="00AB140D" w:rsidP="00AB140D">
            <w:pPr>
              <w:pStyle w:val="Default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F6F7F">
              <w:rPr>
                <w:rFonts w:ascii="Arial" w:hAnsi="Arial" w:cs="Arial"/>
                <w:color w:val="FF0000"/>
                <w:sz w:val="20"/>
                <w:szCs w:val="20"/>
              </w:rPr>
              <w:t xml:space="preserve">U2.8 What difference does it make to believe in ahimsa (harmlessness), grace and/or </w:t>
            </w:r>
            <w:proofErr w:type="spellStart"/>
            <w:r w:rsidRPr="00FF6F7F">
              <w:rPr>
                <w:rFonts w:ascii="Arial" w:hAnsi="Arial" w:cs="Arial"/>
                <w:color w:val="FF0000"/>
                <w:sz w:val="20"/>
                <w:szCs w:val="20"/>
              </w:rPr>
              <w:t>Ummah</w:t>
            </w:r>
            <w:proofErr w:type="spellEnd"/>
            <w:r w:rsidRPr="00FF6F7F">
              <w:rPr>
                <w:rFonts w:ascii="Arial" w:hAnsi="Arial" w:cs="Arial"/>
                <w:color w:val="FF0000"/>
                <w:sz w:val="20"/>
                <w:szCs w:val="20"/>
              </w:rPr>
              <w:t xml:space="preserve"> (community)? </w:t>
            </w:r>
          </w:p>
          <w:p w14:paraId="2E964ACC" w14:textId="2700555D" w:rsidR="00AB140D" w:rsidRPr="00FF6F7F" w:rsidRDefault="00AB140D" w:rsidP="00AB140D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  <w:tc>
          <w:tcPr>
            <w:tcW w:w="1430" w:type="pct"/>
            <w:gridSpan w:val="2"/>
          </w:tcPr>
          <w:p w14:paraId="6CCA88CA" w14:textId="77777777" w:rsidR="000E465F" w:rsidRPr="00FF6F7F" w:rsidRDefault="000E465F" w:rsidP="000E465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  <w:p w14:paraId="30EE911D" w14:textId="734DA855" w:rsidR="000E465F" w:rsidRPr="00FF6F7F" w:rsidRDefault="000E465F" w:rsidP="000E465F">
            <w:pPr>
              <w:jc w:val="center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FF6F7F">
              <w:rPr>
                <w:rFonts w:ascii="Arial" w:hAnsi="Arial" w:cs="Arial"/>
                <w:bCs/>
                <w:color w:val="00B0F0"/>
                <w:sz w:val="20"/>
                <w:szCs w:val="20"/>
              </w:rPr>
              <w:t>U2.3 What do religions say to us when life gets hard?</w:t>
            </w:r>
          </w:p>
        </w:tc>
      </w:tr>
      <w:tr w:rsidR="000E465F" w:rsidRPr="00FF6F7F" w14:paraId="3AED1182" w14:textId="77777777" w:rsidTr="000E465F">
        <w:trPr>
          <w:trHeight w:val="420"/>
        </w:trPr>
        <w:tc>
          <w:tcPr>
            <w:tcW w:w="831" w:type="pct"/>
          </w:tcPr>
          <w:p w14:paraId="37CA4711" w14:textId="77777777" w:rsidR="000E465F" w:rsidRPr="00FF6F7F" w:rsidRDefault="000E465F" w:rsidP="000E46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F7F">
              <w:rPr>
                <w:rFonts w:ascii="Arial" w:hAnsi="Arial" w:cs="Arial"/>
                <w:b/>
                <w:sz w:val="18"/>
                <w:szCs w:val="18"/>
              </w:rPr>
              <w:lastRenderedPageBreak/>
              <w:t>Strand</w:t>
            </w:r>
          </w:p>
        </w:tc>
        <w:tc>
          <w:tcPr>
            <w:tcW w:w="1364" w:type="pct"/>
            <w:gridSpan w:val="3"/>
          </w:tcPr>
          <w:p w14:paraId="55540024" w14:textId="4E6BF612" w:rsidR="000E465F" w:rsidRPr="00FF6F7F" w:rsidRDefault="00AB140D" w:rsidP="000E465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FF0000"/>
                <w:sz w:val="18"/>
                <w:szCs w:val="18"/>
              </w:rPr>
              <w:t>Living</w:t>
            </w:r>
          </w:p>
        </w:tc>
        <w:tc>
          <w:tcPr>
            <w:tcW w:w="702" w:type="pct"/>
            <w:gridSpan w:val="2"/>
          </w:tcPr>
          <w:p w14:paraId="129657CC" w14:textId="77777777" w:rsidR="000E465F" w:rsidRPr="00FF6F7F" w:rsidRDefault="000E465F" w:rsidP="000E465F">
            <w:pPr>
              <w:jc w:val="center"/>
              <w:rPr>
                <w:rFonts w:ascii="Arial" w:hAnsi="Arial" w:cs="Arial"/>
                <w:bCs/>
                <w:color w:val="92D050"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92D050"/>
                <w:sz w:val="18"/>
                <w:szCs w:val="18"/>
              </w:rPr>
              <w:t>Expressing</w:t>
            </w:r>
          </w:p>
        </w:tc>
        <w:tc>
          <w:tcPr>
            <w:tcW w:w="673" w:type="pct"/>
          </w:tcPr>
          <w:p w14:paraId="022DD61A" w14:textId="53D20789" w:rsidR="000E465F" w:rsidRPr="00FF6F7F" w:rsidRDefault="00AB140D" w:rsidP="000E465F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FF0000"/>
                <w:sz w:val="18"/>
                <w:szCs w:val="18"/>
              </w:rPr>
              <w:t>Living</w:t>
            </w:r>
          </w:p>
        </w:tc>
        <w:tc>
          <w:tcPr>
            <w:tcW w:w="1430" w:type="pct"/>
            <w:gridSpan w:val="2"/>
          </w:tcPr>
          <w:p w14:paraId="65E5C615" w14:textId="7BC2141E" w:rsidR="000E465F" w:rsidRPr="00FF6F7F" w:rsidRDefault="000E465F" w:rsidP="000E465F">
            <w:pPr>
              <w:jc w:val="center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color w:val="00B0F0"/>
                <w:sz w:val="18"/>
                <w:szCs w:val="18"/>
              </w:rPr>
              <w:t>Believing</w:t>
            </w:r>
          </w:p>
        </w:tc>
      </w:tr>
      <w:tr w:rsidR="000E465F" w:rsidRPr="00FF6F7F" w14:paraId="491B9843" w14:textId="77777777" w:rsidTr="000E465F">
        <w:trPr>
          <w:trHeight w:val="420"/>
        </w:trPr>
        <w:tc>
          <w:tcPr>
            <w:tcW w:w="831" w:type="pct"/>
          </w:tcPr>
          <w:p w14:paraId="33C58810" w14:textId="77777777" w:rsidR="000E465F" w:rsidRPr="00FF6F7F" w:rsidRDefault="000E465F" w:rsidP="000E465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F7F">
              <w:rPr>
                <w:rFonts w:ascii="Arial" w:hAnsi="Arial" w:cs="Arial"/>
                <w:b/>
                <w:sz w:val="18"/>
                <w:szCs w:val="18"/>
              </w:rPr>
              <w:t>Religion</w:t>
            </w:r>
          </w:p>
        </w:tc>
        <w:tc>
          <w:tcPr>
            <w:tcW w:w="1364" w:type="pct"/>
            <w:gridSpan w:val="3"/>
          </w:tcPr>
          <w:p w14:paraId="229E507A" w14:textId="61D55C31" w:rsidR="000E465F" w:rsidRPr="00FF6F7F" w:rsidRDefault="00AB140D" w:rsidP="000E465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Christians and Humanists</w:t>
            </w:r>
          </w:p>
        </w:tc>
        <w:tc>
          <w:tcPr>
            <w:tcW w:w="702" w:type="pct"/>
            <w:gridSpan w:val="2"/>
          </w:tcPr>
          <w:p w14:paraId="2E821E28" w14:textId="62865224" w:rsidR="000E465F" w:rsidRPr="00FF6F7F" w:rsidRDefault="000E465F" w:rsidP="000E465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iCs/>
                <w:sz w:val="18"/>
                <w:szCs w:val="18"/>
              </w:rPr>
              <w:t>Christians, Muslims and non-religious (e.g. Humanists)</w:t>
            </w:r>
          </w:p>
        </w:tc>
        <w:tc>
          <w:tcPr>
            <w:tcW w:w="673" w:type="pct"/>
          </w:tcPr>
          <w:p w14:paraId="50CBA318" w14:textId="36CACD06" w:rsidR="000E465F" w:rsidRPr="00FF6F7F" w:rsidRDefault="00AB140D" w:rsidP="000E465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iCs/>
                <w:sz w:val="18"/>
                <w:szCs w:val="18"/>
              </w:rPr>
              <w:t>Christians, Hindus and/or Muslims</w:t>
            </w:r>
          </w:p>
        </w:tc>
        <w:tc>
          <w:tcPr>
            <w:tcW w:w="1430" w:type="pct"/>
            <w:gridSpan w:val="2"/>
          </w:tcPr>
          <w:p w14:paraId="2F3CC342" w14:textId="2C38EC79" w:rsidR="000E465F" w:rsidRPr="00FF6F7F" w:rsidRDefault="00AB140D" w:rsidP="000E465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F6F7F">
              <w:rPr>
                <w:rFonts w:ascii="Arial" w:hAnsi="Arial" w:cs="Arial"/>
                <w:bCs/>
                <w:sz w:val="18"/>
                <w:szCs w:val="18"/>
              </w:rPr>
              <w:t>Christians, Hindu &amp; non-religious (e.g. Humanists)</w:t>
            </w:r>
          </w:p>
        </w:tc>
      </w:tr>
      <w:tr w:rsidR="000E465F" w:rsidRPr="00FF6F7F" w14:paraId="65978B99" w14:textId="77777777" w:rsidTr="000E465F">
        <w:trPr>
          <w:trHeight w:val="763"/>
        </w:trPr>
        <w:tc>
          <w:tcPr>
            <w:tcW w:w="831" w:type="pct"/>
          </w:tcPr>
          <w:p w14:paraId="42AD21A6" w14:textId="77777777" w:rsidR="000E465F" w:rsidRPr="00FF6F7F" w:rsidRDefault="000E465F" w:rsidP="000E465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F6F7F">
              <w:rPr>
                <w:rFonts w:ascii="Arial" w:hAnsi="Arial" w:cs="Arial"/>
                <w:sz w:val="28"/>
                <w:szCs w:val="28"/>
              </w:rPr>
              <w:t>Stories</w:t>
            </w:r>
          </w:p>
        </w:tc>
        <w:tc>
          <w:tcPr>
            <w:tcW w:w="1364" w:type="pct"/>
            <w:gridSpan w:val="3"/>
          </w:tcPr>
          <w:p w14:paraId="069C3C31" w14:textId="6762F4DD" w:rsidR="000E465F" w:rsidRPr="00FF6F7F" w:rsidRDefault="000E465F" w:rsidP="000E465F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702" w:type="pct"/>
            <w:gridSpan w:val="2"/>
          </w:tcPr>
          <w:p w14:paraId="3A70F404" w14:textId="5A589F45" w:rsidR="000E465F" w:rsidRPr="00FF6F7F" w:rsidRDefault="000E465F" w:rsidP="000E465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73" w:type="pct"/>
          </w:tcPr>
          <w:p w14:paraId="5587B5D7" w14:textId="14E303DE" w:rsidR="000E465F" w:rsidRPr="00FF6F7F" w:rsidRDefault="000E465F" w:rsidP="000E465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430" w:type="pct"/>
            <w:gridSpan w:val="2"/>
          </w:tcPr>
          <w:p w14:paraId="1CEA5A51" w14:textId="64182168" w:rsidR="000E465F" w:rsidRPr="00FF6F7F" w:rsidRDefault="000E465F" w:rsidP="000E465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01D352F0" w14:textId="77777777" w:rsidR="001F4199" w:rsidRPr="00FF6F7F" w:rsidRDefault="001F4199" w:rsidP="001F4199">
      <w:pPr>
        <w:rPr>
          <w:rFonts w:ascii="Arial" w:hAnsi="Arial" w:cs="Arial"/>
        </w:rPr>
      </w:pPr>
    </w:p>
    <w:p w14:paraId="4B41193D" w14:textId="77777777" w:rsidR="001F4199" w:rsidRPr="00FF6F7F" w:rsidRDefault="001F4199" w:rsidP="00EC74B9">
      <w:pPr>
        <w:rPr>
          <w:rFonts w:ascii="Arial" w:hAnsi="Arial" w:cs="Arial"/>
        </w:rPr>
      </w:pPr>
    </w:p>
    <w:sectPr w:rsidR="001F4199" w:rsidRPr="00FF6F7F" w:rsidSect="00CB202A">
      <w:footerReference w:type="default" r:id="rId11"/>
      <w:pgSz w:w="16838" w:h="11906" w:orient="landscape"/>
      <w:pgMar w:top="720" w:right="720" w:bottom="720" w:left="720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2491D2" w14:textId="77777777" w:rsidR="00D13429" w:rsidRDefault="00D13429">
      <w:r>
        <w:separator/>
      </w:r>
    </w:p>
  </w:endnote>
  <w:endnote w:type="continuationSeparator" w:id="0">
    <w:p w14:paraId="3DC6B364" w14:textId="77777777" w:rsidR="00D13429" w:rsidRDefault="00D13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09539D" w14:textId="77777777" w:rsidR="00D13429" w:rsidRDefault="00D13429">
    <w:pPr>
      <w:pStyle w:val="Footer"/>
    </w:pPr>
  </w:p>
  <w:p w14:paraId="0C2E5497" w14:textId="780F057D" w:rsidR="00D13429" w:rsidRPr="00FF6F7F" w:rsidRDefault="00D13429" w:rsidP="005D2609">
    <w:pPr>
      <w:pStyle w:val="Footer"/>
      <w:rPr>
        <w:rFonts w:ascii="Arial" w:hAnsi="Arial" w:cs="Arial"/>
        <w:color w:val="0070C0"/>
        <w:sz w:val="16"/>
        <w:szCs w:val="16"/>
      </w:rPr>
    </w:pPr>
    <w:r w:rsidRPr="00AB6B29">
      <w:rPr>
        <w:color w:val="0070C0"/>
        <w:sz w:val="16"/>
        <w:szCs w:val="16"/>
      </w:rPr>
      <w:t xml:space="preserve">                                            </w:t>
    </w:r>
    <w:r>
      <w:rPr>
        <w:color w:val="0070C0"/>
        <w:sz w:val="16"/>
        <w:szCs w:val="16"/>
      </w:rPr>
      <w:t xml:space="preserve">                            </w:t>
    </w:r>
    <w:r w:rsidRPr="00AB6B29">
      <w:rPr>
        <w:color w:val="0070C0"/>
        <w:sz w:val="16"/>
        <w:szCs w:val="16"/>
      </w:rPr>
      <w:t xml:space="preserve"> </w:t>
    </w:r>
    <w:r w:rsidRPr="00FF6F7F">
      <w:rPr>
        <w:rFonts w:ascii="Arial" w:hAnsi="Arial" w:cs="Arial"/>
        <w:color w:val="0070C0"/>
        <w:sz w:val="16"/>
        <w:szCs w:val="16"/>
      </w:rPr>
      <w:t xml:space="preserve">Believing </w:t>
    </w:r>
    <w:r w:rsidRPr="00FF6F7F">
      <w:rPr>
        <w:rFonts w:ascii="Arial" w:hAnsi="Arial" w:cs="Arial"/>
        <w:color w:val="0070C0"/>
        <w:sz w:val="16"/>
        <w:szCs w:val="16"/>
      </w:rPr>
      <w:tab/>
      <w:t xml:space="preserve">                                                                                                   </w:t>
    </w:r>
    <w:r w:rsidRPr="00FF6F7F">
      <w:rPr>
        <w:rFonts w:ascii="Arial" w:hAnsi="Arial" w:cs="Arial"/>
        <w:color w:val="92D050"/>
        <w:sz w:val="16"/>
        <w:szCs w:val="16"/>
      </w:rPr>
      <w:t>Expressing</w:t>
    </w:r>
    <w:r w:rsidRPr="00FF6F7F">
      <w:rPr>
        <w:rFonts w:ascii="Arial" w:hAnsi="Arial" w:cs="Arial"/>
        <w:color w:val="92D050"/>
        <w:sz w:val="16"/>
        <w:szCs w:val="16"/>
      </w:rPr>
      <w:tab/>
      <w:t xml:space="preserve">                                                                                                  </w:t>
    </w:r>
    <w:r w:rsidRPr="00FF6F7F">
      <w:rPr>
        <w:rFonts w:ascii="Arial" w:hAnsi="Arial" w:cs="Arial"/>
        <w:color w:val="FF0000"/>
        <w:sz w:val="16"/>
        <w:szCs w:val="16"/>
      </w:rPr>
      <w:t>Living</w:t>
    </w:r>
  </w:p>
  <w:p w14:paraId="663D4004" w14:textId="29895C0D" w:rsidR="00D13429" w:rsidRPr="00FF6F7F" w:rsidRDefault="00D13429" w:rsidP="005D2609">
    <w:pPr>
      <w:pStyle w:val="Footer"/>
      <w:rPr>
        <w:rFonts w:ascii="Arial" w:hAnsi="Arial" w:cs="Arial"/>
        <w:sz w:val="16"/>
        <w:szCs w:val="16"/>
      </w:rPr>
    </w:pPr>
    <w:r w:rsidRPr="00FF6F7F">
      <w:rPr>
        <w:rFonts w:ascii="Arial" w:hAnsi="Arial" w:cs="Arial"/>
        <w:sz w:val="16"/>
        <w:szCs w:val="16"/>
      </w:rPr>
      <w:t xml:space="preserve">                                                    (Religious beliefs, teachings, sources;                                                       (Religious and spiritual forms of expression;                                   (Religious practices and ways of living;</w:t>
    </w:r>
  </w:p>
  <w:p w14:paraId="12724AB8" w14:textId="7B37C71F" w:rsidR="00D13429" w:rsidRPr="00FF6F7F" w:rsidRDefault="00D13429" w:rsidP="006F21F3">
    <w:pPr>
      <w:pStyle w:val="Footer"/>
      <w:tabs>
        <w:tab w:val="left" w:pos="14550"/>
      </w:tabs>
      <w:rPr>
        <w:rFonts w:ascii="Arial" w:hAnsi="Arial" w:cs="Arial"/>
        <w:sz w:val="16"/>
        <w:szCs w:val="16"/>
      </w:rPr>
    </w:pPr>
    <w:r w:rsidRPr="00FF6F7F">
      <w:rPr>
        <w:rFonts w:ascii="Arial" w:hAnsi="Arial" w:cs="Arial"/>
        <w:sz w:val="16"/>
        <w:szCs w:val="16"/>
      </w:rPr>
      <w:t xml:space="preserve">                                                    </w:t>
    </w:r>
    <w:proofErr w:type="gramStart"/>
    <w:r w:rsidRPr="00FF6F7F">
      <w:rPr>
        <w:rFonts w:ascii="Arial" w:hAnsi="Arial" w:cs="Arial"/>
        <w:sz w:val="16"/>
        <w:szCs w:val="16"/>
      </w:rPr>
      <w:t>questions</w:t>
    </w:r>
    <w:proofErr w:type="gramEnd"/>
    <w:r w:rsidRPr="00FF6F7F">
      <w:rPr>
        <w:rFonts w:ascii="Arial" w:hAnsi="Arial" w:cs="Arial"/>
        <w:sz w:val="16"/>
        <w:szCs w:val="16"/>
      </w:rPr>
      <w:t xml:space="preserve"> about meaning, purpose and truth)                                             questions about identity and diversity)                                             questions about values and commitments)</w:t>
    </w:r>
  </w:p>
  <w:p w14:paraId="1283AE72" w14:textId="3A2E630D" w:rsidR="00D13429" w:rsidRPr="00FF6F7F" w:rsidRDefault="00FF6F7F" w:rsidP="006F21F3">
    <w:pPr>
      <w:pStyle w:val="Footer"/>
      <w:tabs>
        <w:tab w:val="left" w:pos="14550"/>
      </w:tabs>
      <w:rPr>
        <w:rFonts w:ascii="Arial" w:hAnsi="Arial" w:cs="Arial"/>
        <w:sz w:val="16"/>
        <w:szCs w:val="16"/>
      </w:rPr>
    </w:pPr>
    <w:r w:rsidRPr="00FF6F7F">
      <w:rPr>
        <w:rFonts w:ascii="Arial" w:hAnsi="Arial" w:cs="Arial"/>
        <w:sz w:val="16"/>
        <w:szCs w:val="16"/>
      </w:rPr>
      <w:t xml:space="preserve">                      </w:t>
    </w:r>
    <w:r w:rsidR="00D13429" w:rsidRPr="00FF6F7F">
      <w:rPr>
        <w:rFonts w:ascii="Arial" w:hAnsi="Arial" w:cs="Arial"/>
        <w:sz w:val="16"/>
        <w:szCs w:val="16"/>
      </w:rPr>
      <w:t xml:space="preserve">Suggested visits – Wrens – </w:t>
    </w:r>
    <w:r w:rsidR="00D13429" w:rsidRPr="00FF6F7F">
      <w:rPr>
        <w:rFonts w:ascii="Arial" w:hAnsi="Arial" w:cs="Arial"/>
        <w:b/>
        <w:sz w:val="16"/>
        <w:szCs w:val="16"/>
      </w:rPr>
      <w:t>Church</w:t>
    </w:r>
  </w:p>
  <w:p w14:paraId="0A4D46A1" w14:textId="00035EFC" w:rsidR="00D13429" w:rsidRPr="00FF6F7F" w:rsidRDefault="00FF6F7F" w:rsidP="00FF6F7F">
    <w:pPr>
      <w:pStyle w:val="Footer"/>
      <w:tabs>
        <w:tab w:val="left" w:pos="14550"/>
      </w:tabs>
      <w:rPr>
        <w:rFonts w:ascii="Arial" w:hAnsi="Arial" w:cs="Arial"/>
        <w:sz w:val="16"/>
        <w:szCs w:val="16"/>
      </w:rPr>
    </w:pPr>
    <w:r w:rsidRPr="00FF6F7F">
      <w:rPr>
        <w:rFonts w:ascii="Arial" w:hAnsi="Arial" w:cs="Arial"/>
        <w:sz w:val="16"/>
        <w:szCs w:val="16"/>
      </w:rPr>
      <w:t xml:space="preserve">                     </w:t>
    </w:r>
    <w:r w:rsidR="00D13429" w:rsidRPr="00FF6F7F">
      <w:rPr>
        <w:rFonts w:ascii="Arial" w:hAnsi="Arial" w:cs="Arial"/>
        <w:sz w:val="16"/>
        <w:szCs w:val="16"/>
      </w:rPr>
      <w:t xml:space="preserve"> Robins &amp; Woodpeckers – </w:t>
    </w:r>
    <w:r w:rsidR="00D13429" w:rsidRPr="00FF6F7F">
      <w:rPr>
        <w:rFonts w:ascii="Arial" w:hAnsi="Arial" w:cs="Arial"/>
        <w:b/>
        <w:sz w:val="16"/>
        <w:szCs w:val="16"/>
      </w:rPr>
      <w:t>Abbey/Cathedral</w:t>
    </w:r>
  </w:p>
  <w:p w14:paraId="2A297E62" w14:textId="0D1B6E40" w:rsidR="00D13429" w:rsidRPr="00FF6F7F" w:rsidRDefault="00FF6F7F" w:rsidP="00FF6F7F">
    <w:pPr>
      <w:pStyle w:val="Footer"/>
      <w:tabs>
        <w:tab w:val="left" w:pos="14550"/>
      </w:tabs>
      <w:jc w:val="both"/>
      <w:rPr>
        <w:rFonts w:ascii="Arial" w:hAnsi="Arial" w:cs="Arial"/>
        <w:sz w:val="16"/>
        <w:szCs w:val="16"/>
      </w:rPr>
    </w:pPr>
    <w:r w:rsidRPr="00FF6F7F">
      <w:rPr>
        <w:rFonts w:ascii="Arial" w:hAnsi="Arial" w:cs="Arial"/>
        <w:sz w:val="16"/>
        <w:szCs w:val="16"/>
      </w:rPr>
      <w:t xml:space="preserve">                 </w:t>
    </w:r>
    <w:r>
      <w:rPr>
        <w:rFonts w:ascii="Arial" w:hAnsi="Arial" w:cs="Arial"/>
        <w:sz w:val="16"/>
        <w:szCs w:val="16"/>
      </w:rPr>
      <w:t xml:space="preserve">   </w:t>
    </w:r>
    <w:r w:rsidRPr="00FF6F7F">
      <w:rPr>
        <w:rFonts w:ascii="Arial" w:hAnsi="Arial" w:cs="Arial"/>
        <w:sz w:val="16"/>
        <w:szCs w:val="16"/>
      </w:rPr>
      <w:t xml:space="preserve"> </w:t>
    </w:r>
    <w:r w:rsidR="00D13429" w:rsidRPr="00FF6F7F">
      <w:rPr>
        <w:rFonts w:ascii="Arial" w:hAnsi="Arial" w:cs="Arial"/>
        <w:sz w:val="16"/>
        <w:szCs w:val="16"/>
      </w:rPr>
      <w:t xml:space="preserve"> Robins &amp; Swans – </w:t>
    </w:r>
    <w:r w:rsidR="00D13429" w:rsidRPr="00FF6F7F">
      <w:rPr>
        <w:rFonts w:ascii="Arial" w:hAnsi="Arial" w:cs="Arial"/>
        <w:b/>
        <w:sz w:val="16"/>
        <w:szCs w:val="16"/>
      </w:rPr>
      <w:t xml:space="preserve">Temple &amp; Synagogue (Birmingham)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4813E0" w14:textId="77777777" w:rsidR="00D13429" w:rsidRDefault="00D13429">
      <w:r>
        <w:separator/>
      </w:r>
    </w:p>
  </w:footnote>
  <w:footnote w:type="continuationSeparator" w:id="0">
    <w:p w14:paraId="4C2D6ACA" w14:textId="77777777" w:rsidR="00D13429" w:rsidRDefault="00D13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87D65"/>
    <w:multiLevelType w:val="hybridMultilevel"/>
    <w:tmpl w:val="C0BC8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DFD"/>
    <w:rsid w:val="00006D59"/>
    <w:rsid w:val="00010C80"/>
    <w:rsid w:val="000153C0"/>
    <w:rsid w:val="00024A13"/>
    <w:rsid w:val="00053F87"/>
    <w:rsid w:val="00061BD2"/>
    <w:rsid w:val="000E465F"/>
    <w:rsid w:val="00165739"/>
    <w:rsid w:val="00172FF8"/>
    <w:rsid w:val="00182CA7"/>
    <w:rsid w:val="00185662"/>
    <w:rsid w:val="001B0159"/>
    <w:rsid w:val="001B4D02"/>
    <w:rsid w:val="001C72F9"/>
    <w:rsid w:val="001E6623"/>
    <w:rsid w:val="001F4199"/>
    <w:rsid w:val="00200FCC"/>
    <w:rsid w:val="002203C9"/>
    <w:rsid w:val="00226F6B"/>
    <w:rsid w:val="0023321C"/>
    <w:rsid w:val="002602BB"/>
    <w:rsid w:val="002840C2"/>
    <w:rsid w:val="002E0B31"/>
    <w:rsid w:val="002E72A5"/>
    <w:rsid w:val="00303B4A"/>
    <w:rsid w:val="003053EB"/>
    <w:rsid w:val="003076BE"/>
    <w:rsid w:val="0036627E"/>
    <w:rsid w:val="003B4D17"/>
    <w:rsid w:val="00466529"/>
    <w:rsid w:val="00483125"/>
    <w:rsid w:val="0050624C"/>
    <w:rsid w:val="0054679E"/>
    <w:rsid w:val="00591F7B"/>
    <w:rsid w:val="005A1A84"/>
    <w:rsid w:val="005D2609"/>
    <w:rsid w:val="005D603F"/>
    <w:rsid w:val="005F70C6"/>
    <w:rsid w:val="0063126A"/>
    <w:rsid w:val="00647916"/>
    <w:rsid w:val="00663C2B"/>
    <w:rsid w:val="00671468"/>
    <w:rsid w:val="0067652A"/>
    <w:rsid w:val="00680E1C"/>
    <w:rsid w:val="006C0AD8"/>
    <w:rsid w:val="006F21F3"/>
    <w:rsid w:val="00757844"/>
    <w:rsid w:val="00760445"/>
    <w:rsid w:val="0076450B"/>
    <w:rsid w:val="007D525F"/>
    <w:rsid w:val="00924B5B"/>
    <w:rsid w:val="00924EEB"/>
    <w:rsid w:val="00950BCE"/>
    <w:rsid w:val="009771FE"/>
    <w:rsid w:val="009D2DFD"/>
    <w:rsid w:val="00A4491B"/>
    <w:rsid w:val="00A854C9"/>
    <w:rsid w:val="00AA6411"/>
    <w:rsid w:val="00AB140D"/>
    <w:rsid w:val="00AB6B29"/>
    <w:rsid w:val="00AB7908"/>
    <w:rsid w:val="00AC3061"/>
    <w:rsid w:val="00AF6BE6"/>
    <w:rsid w:val="00B0286F"/>
    <w:rsid w:val="00B231DE"/>
    <w:rsid w:val="00B32C13"/>
    <w:rsid w:val="00B356F3"/>
    <w:rsid w:val="00B72CB4"/>
    <w:rsid w:val="00B81D02"/>
    <w:rsid w:val="00B8280D"/>
    <w:rsid w:val="00B86D9E"/>
    <w:rsid w:val="00B875F9"/>
    <w:rsid w:val="00B92898"/>
    <w:rsid w:val="00BD2005"/>
    <w:rsid w:val="00BE6E16"/>
    <w:rsid w:val="00C30D5E"/>
    <w:rsid w:val="00C95F56"/>
    <w:rsid w:val="00CB202A"/>
    <w:rsid w:val="00CC19C1"/>
    <w:rsid w:val="00CD3ABD"/>
    <w:rsid w:val="00CF7295"/>
    <w:rsid w:val="00D13429"/>
    <w:rsid w:val="00D42001"/>
    <w:rsid w:val="00D52AF3"/>
    <w:rsid w:val="00D61D22"/>
    <w:rsid w:val="00D63862"/>
    <w:rsid w:val="00D646A2"/>
    <w:rsid w:val="00D9106A"/>
    <w:rsid w:val="00DE10F3"/>
    <w:rsid w:val="00DE6801"/>
    <w:rsid w:val="00DF5ABF"/>
    <w:rsid w:val="00DF7CE6"/>
    <w:rsid w:val="00E11DC1"/>
    <w:rsid w:val="00E303B7"/>
    <w:rsid w:val="00E41992"/>
    <w:rsid w:val="00EB0524"/>
    <w:rsid w:val="00EC74B9"/>
    <w:rsid w:val="00ED0DBB"/>
    <w:rsid w:val="00F2406C"/>
    <w:rsid w:val="00F26B70"/>
    <w:rsid w:val="00F34D30"/>
    <w:rsid w:val="00F6049F"/>
    <w:rsid w:val="00F61AFF"/>
    <w:rsid w:val="00F84F98"/>
    <w:rsid w:val="00F91E55"/>
    <w:rsid w:val="00F92A79"/>
    <w:rsid w:val="00FB52FF"/>
    <w:rsid w:val="00FC489D"/>
    <w:rsid w:val="00FE0029"/>
    <w:rsid w:val="00FE0CD6"/>
    <w:rsid w:val="00FE33F4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B3D10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24C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2D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061BD2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F6049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6C0AD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C0AD8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950BCE"/>
    <w:pPr>
      <w:ind w:left="720"/>
      <w:contextualSpacing/>
    </w:pPr>
  </w:style>
  <w:style w:type="paragraph" w:customStyle="1" w:styleId="Default">
    <w:name w:val="Default"/>
    <w:rsid w:val="000E465F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24C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D2D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061BD2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F6049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6C0AD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C0AD8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950BCE"/>
    <w:pPr>
      <w:ind w:left="720"/>
      <w:contextualSpacing/>
    </w:pPr>
  </w:style>
  <w:style w:type="paragraph" w:customStyle="1" w:styleId="Default">
    <w:name w:val="Default"/>
    <w:rsid w:val="000E465F"/>
    <w:pPr>
      <w:autoSpaceDE w:val="0"/>
      <w:autoSpaceDN w:val="0"/>
      <w:adjustRightInd w:val="0"/>
    </w:pPr>
    <w:rPr>
      <w:rFonts w:ascii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0152C7-6BF5-4E2D-A461-20517811B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63E773F2</Template>
  <TotalTime>2</TotalTime>
  <Pages>5</Pages>
  <Words>854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Flyford Flavell First School – Suggested Curriculum Map for Religious Education 2006/7 -</vt:lpstr>
    </vt:vector>
  </TitlesOfParts>
  <Company>Any Authorised User</Company>
  <LinksUpToDate>false</LinksUpToDate>
  <CharactersWithSpaces>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Flyford Flavell First School – Suggested Curriculum Map for Religious Education 2006/7 -</dc:title>
  <dc:creator>Revd Simone Bennett</dc:creator>
  <cp:lastModifiedBy>hjt29</cp:lastModifiedBy>
  <cp:revision>3</cp:revision>
  <cp:lastPrinted>2019-10-01T12:56:00Z</cp:lastPrinted>
  <dcterms:created xsi:type="dcterms:W3CDTF">2019-09-24T07:37:00Z</dcterms:created>
  <dcterms:modified xsi:type="dcterms:W3CDTF">2019-10-01T12:56:00Z</dcterms:modified>
</cp:coreProperties>
</file>