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A0F63" w14:textId="62DDD054" w:rsidR="00377C1D" w:rsidRDefault="00634A8D" w:rsidP="00634A8D">
      <w:pPr>
        <w:spacing w:after="120"/>
        <w:rPr>
          <w:b/>
          <w:sz w:val="36"/>
          <w:szCs w:val="36"/>
        </w:rPr>
      </w:pPr>
      <w:bookmarkStart w:id="0" w:name="_GoBack"/>
      <w:bookmarkEnd w:id="0"/>
      <w:r>
        <w:rPr>
          <w:b/>
          <w:sz w:val="36"/>
          <w:szCs w:val="36"/>
        </w:rPr>
        <w:t xml:space="preserve">                 </w:t>
      </w:r>
      <w:r w:rsidR="00EC59A0" w:rsidRPr="00377C1D">
        <w:rPr>
          <w:b/>
          <w:sz w:val="36"/>
          <w:szCs w:val="36"/>
        </w:rPr>
        <w:t>Introducing Select</w:t>
      </w:r>
    </w:p>
    <w:p w14:paraId="315D359D" w14:textId="715BF12B" w:rsidR="00EE2057" w:rsidRPr="00377C1D" w:rsidRDefault="00207B7E" w:rsidP="00207B7E">
      <w:pPr>
        <w:tabs>
          <w:tab w:val="left" w:pos="1305"/>
        </w:tabs>
        <w:spacing w:after="120"/>
        <w:rPr>
          <w:b/>
          <w:sz w:val="36"/>
          <w:szCs w:val="36"/>
        </w:rPr>
      </w:pPr>
      <w:r>
        <w:rPr>
          <w:b/>
          <w:sz w:val="36"/>
          <w:szCs w:val="36"/>
        </w:rPr>
        <w:tab/>
      </w:r>
    </w:p>
    <w:p w14:paraId="5FDE8A0C" w14:textId="4796AB6A" w:rsidR="00EC59A0" w:rsidRPr="00EC59A0" w:rsidRDefault="00EC59A0" w:rsidP="00EC59A0">
      <w:pPr>
        <w:rPr>
          <w:sz w:val="26"/>
          <w:szCs w:val="26"/>
        </w:rPr>
      </w:pPr>
      <w:r w:rsidRPr="00EC59A0">
        <w:rPr>
          <w:sz w:val="26"/>
          <w:szCs w:val="26"/>
        </w:rPr>
        <w:t>We are pleased to introduce Select, our menu ordering and payment system for Primary Schools</w:t>
      </w:r>
      <w:r w:rsidR="00A12EF8">
        <w:rPr>
          <w:sz w:val="26"/>
          <w:szCs w:val="26"/>
        </w:rPr>
        <w:t xml:space="preserve">. </w:t>
      </w:r>
    </w:p>
    <w:p w14:paraId="7762C92B" w14:textId="77777777" w:rsidR="00EC59A0" w:rsidRDefault="00EC59A0" w:rsidP="00EC59A0">
      <w:pPr>
        <w:rPr>
          <w:sz w:val="26"/>
          <w:szCs w:val="26"/>
        </w:rPr>
      </w:pPr>
      <w:r w:rsidRPr="00EC59A0">
        <w:rPr>
          <w:sz w:val="26"/>
          <w:szCs w:val="26"/>
        </w:rPr>
        <w:t>Select offers a simple solution for Parents to choose and monitor their Childs’s school meals.</w:t>
      </w:r>
      <w:r>
        <w:rPr>
          <w:sz w:val="26"/>
          <w:szCs w:val="26"/>
        </w:rPr>
        <w:t xml:space="preserve"> </w:t>
      </w:r>
      <w:r w:rsidR="009362A3">
        <w:rPr>
          <w:sz w:val="26"/>
          <w:szCs w:val="26"/>
        </w:rPr>
        <w:t>It’s</w:t>
      </w:r>
      <w:r>
        <w:rPr>
          <w:sz w:val="26"/>
          <w:szCs w:val="26"/>
        </w:rPr>
        <w:t xml:space="preserve"> available for both paid and free school meal customers.</w:t>
      </w:r>
    </w:p>
    <w:p w14:paraId="23CC7C85" w14:textId="77777777" w:rsidR="00EC59A0" w:rsidRDefault="00EC59A0" w:rsidP="00EC59A0">
      <w:pPr>
        <w:rPr>
          <w:sz w:val="26"/>
          <w:szCs w:val="26"/>
        </w:rPr>
      </w:pPr>
      <w:r>
        <w:rPr>
          <w:sz w:val="26"/>
          <w:szCs w:val="26"/>
        </w:rPr>
        <w:t>There is a wealth of benefits for using the system for parents including:</w:t>
      </w:r>
    </w:p>
    <w:p w14:paraId="76D1C491" w14:textId="77777777" w:rsidR="00EC59A0" w:rsidRPr="00EC59A0" w:rsidRDefault="00EC59A0" w:rsidP="00EC59A0">
      <w:pPr>
        <w:pStyle w:val="ListParagraph"/>
        <w:numPr>
          <w:ilvl w:val="0"/>
          <w:numId w:val="1"/>
        </w:numPr>
        <w:rPr>
          <w:sz w:val="26"/>
          <w:szCs w:val="26"/>
        </w:rPr>
      </w:pPr>
      <w:r w:rsidRPr="00EC59A0">
        <w:rPr>
          <w:sz w:val="26"/>
          <w:szCs w:val="26"/>
        </w:rPr>
        <w:t>Removes dealing with cash and cheques</w:t>
      </w:r>
    </w:p>
    <w:p w14:paraId="686EEF1A" w14:textId="77777777" w:rsidR="00EC59A0" w:rsidRDefault="00EC59A0" w:rsidP="00EC59A0">
      <w:pPr>
        <w:pStyle w:val="ListParagraph"/>
        <w:numPr>
          <w:ilvl w:val="0"/>
          <w:numId w:val="1"/>
        </w:numPr>
        <w:rPr>
          <w:sz w:val="26"/>
          <w:szCs w:val="26"/>
        </w:rPr>
      </w:pPr>
      <w:r w:rsidRPr="00EC59A0">
        <w:rPr>
          <w:sz w:val="26"/>
          <w:szCs w:val="26"/>
        </w:rPr>
        <w:t>Ensures child receives lunch they ordered</w:t>
      </w:r>
    </w:p>
    <w:p w14:paraId="02D79F2D" w14:textId="77777777" w:rsidR="00EC59A0" w:rsidRDefault="00EC59A0" w:rsidP="00EC59A0">
      <w:pPr>
        <w:pStyle w:val="ListParagraph"/>
        <w:numPr>
          <w:ilvl w:val="0"/>
          <w:numId w:val="1"/>
        </w:numPr>
        <w:rPr>
          <w:sz w:val="26"/>
          <w:szCs w:val="26"/>
        </w:rPr>
      </w:pPr>
      <w:r>
        <w:rPr>
          <w:sz w:val="26"/>
          <w:szCs w:val="26"/>
        </w:rPr>
        <w:t>Can take advantage of ’bulk buy’ offers</w:t>
      </w:r>
    </w:p>
    <w:p w14:paraId="250235F3" w14:textId="77777777" w:rsidR="00EC59A0" w:rsidRDefault="00EC59A0" w:rsidP="00EC59A0">
      <w:pPr>
        <w:pStyle w:val="ListParagraph"/>
        <w:numPr>
          <w:ilvl w:val="0"/>
          <w:numId w:val="1"/>
        </w:numPr>
        <w:rPr>
          <w:sz w:val="26"/>
          <w:szCs w:val="26"/>
        </w:rPr>
      </w:pPr>
      <w:r>
        <w:rPr>
          <w:sz w:val="26"/>
          <w:szCs w:val="26"/>
        </w:rPr>
        <w:t>Can place advance orders for any date in the current school term</w:t>
      </w:r>
    </w:p>
    <w:p w14:paraId="60DC7263" w14:textId="77777777" w:rsidR="00EC59A0" w:rsidRDefault="00EC59A0" w:rsidP="00EC59A0">
      <w:pPr>
        <w:pStyle w:val="ListParagraph"/>
        <w:numPr>
          <w:ilvl w:val="0"/>
          <w:numId w:val="1"/>
        </w:numPr>
        <w:rPr>
          <w:sz w:val="26"/>
          <w:szCs w:val="26"/>
        </w:rPr>
      </w:pPr>
      <w:r>
        <w:rPr>
          <w:sz w:val="26"/>
          <w:szCs w:val="26"/>
        </w:rPr>
        <w:t xml:space="preserve">Ability to amend payments if </w:t>
      </w:r>
      <w:r w:rsidR="00DA1F9B">
        <w:rPr>
          <w:sz w:val="26"/>
          <w:szCs w:val="26"/>
        </w:rPr>
        <w:t>pupils</w:t>
      </w:r>
      <w:r>
        <w:rPr>
          <w:sz w:val="26"/>
          <w:szCs w:val="26"/>
        </w:rPr>
        <w:t xml:space="preserve"> away from school</w:t>
      </w:r>
    </w:p>
    <w:p w14:paraId="041D18E9" w14:textId="77777777" w:rsidR="00EC59A0" w:rsidRDefault="00EC59A0" w:rsidP="00EC59A0">
      <w:pPr>
        <w:pStyle w:val="ListParagraph"/>
        <w:numPr>
          <w:ilvl w:val="0"/>
          <w:numId w:val="1"/>
        </w:numPr>
        <w:rPr>
          <w:sz w:val="26"/>
          <w:szCs w:val="26"/>
        </w:rPr>
      </w:pPr>
      <w:r>
        <w:rPr>
          <w:sz w:val="26"/>
          <w:szCs w:val="26"/>
        </w:rPr>
        <w:t xml:space="preserve">Record any specific </w:t>
      </w:r>
      <w:r w:rsidR="00DA1F9B">
        <w:rPr>
          <w:sz w:val="26"/>
          <w:szCs w:val="26"/>
        </w:rPr>
        <w:t>dietary</w:t>
      </w:r>
      <w:r>
        <w:rPr>
          <w:sz w:val="26"/>
          <w:szCs w:val="26"/>
        </w:rPr>
        <w:t xml:space="preserve"> requirement</w:t>
      </w:r>
    </w:p>
    <w:p w14:paraId="6B51470F" w14:textId="77777777" w:rsidR="00DA1F9B" w:rsidRDefault="00DA1F9B" w:rsidP="00DA1F9B">
      <w:pPr>
        <w:rPr>
          <w:sz w:val="26"/>
          <w:szCs w:val="26"/>
        </w:rPr>
      </w:pPr>
      <w:r>
        <w:rPr>
          <w:sz w:val="26"/>
          <w:szCs w:val="26"/>
        </w:rPr>
        <w:t>Payments are made securely via stripe with credit and debit cards.</w:t>
      </w:r>
    </w:p>
    <w:p w14:paraId="281FEEEE" w14:textId="77777777" w:rsidR="00EC59A0" w:rsidRPr="00EC59A0" w:rsidRDefault="00DA1F9B" w:rsidP="00EE2057">
      <w:pPr>
        <w:jc w:val="center"/>
        <w:rPr>
          <w:sz w:val="26"/>
          <w:szCs w:val="26"/>
        </w:rPr>
      </w:pPr>
      <w:r w:rsidRPr="00377C1D">
        <w:rPr>
          <w:b/>
          <w:sz w:val="36"/>
          <w:szCs w:val="36"/>
        </w:rPr>
        <w:t>Registering is easy</w:t>
      </w:r>
    </w:p>
    <w:p w14:paraId="6C1DEA43" w14:textId="77777777" w:rsidR="0018263E" w:rsidRPr="00E73111" w:rsidRDefault="00DA1F9B">
      <w:pPr>
        <w:rPr>
          <w:sz w:val="26"/>
          <w:szCs w:val="26"/>
        </w:rPr>
      </w:pPr>
      <w:r w:rsidRPr="00E73111">
        <w:rPr>
          <w:sz w:val="26"/>
          <w:szCs w:val="26"/>
        </w:rPr>
        <w:t>Parents register and then log into the online system to view the current menu.</w:t>
      </w:r>
      <w:r w:rsidR="0018263E" w:rsidRPr="00E73111">
        <w:rPr>
          <w:sz w:val="26"/>
          <w:szCs w:val="26"/>
        </w:rPr>
        <w:t xml:space="preserve"> To do this you need to go to: </w:t>
      </w:r>
    </w:p>
    <w:p w14:paraId="52B10952" w14:textId="77777777" w:rsidR="004101DB" w:rsidRPr="00E73111" w:rsidRDefault="004101DB">
      <w:pPr>
        <w:rPr>
          <w:sz w:val="26"/>
          <w:szCs w:val="26"/>
          <w:u w:val="single"/>
        </w:rPr>
      </w:pPr>
      <w:r w:rsidRPr="00E73111">
        <w:rPr>
          <w:sz w:val="26"/>
          <w:szCs w:val="26"/>
          <w:u w:val="single"/>
        </w:rPr>
        <w:t>select.miquillcatering.co.uk</w:t>
      </w:r>
    </w:p>
    <w:p w14:paraId="6CBF67BA" w14:textId="77777777" w:rsidR="00377C1D" w:rsidRDefault="004101DB">
      <w:pPr>
        <w:rPr>
          <w:sz w:val="26"/>
          <w:szCs w:val="26"/>
        </w:rPr>
      </w:pPr>
      <w:r w:rsidRPr="00E73111">
        <w:rPr>
          <w:sz w:val="26"/>
          <w:szCs w:val="26"/>
        </w:rPr>
        <w:t>C</w:t>
      </w:r>
      <w:r w:rsidR="0018263E" w:rsidRPr="00E73111">
        <w:rPr>
          <w:sz w:val="26"/>
          <w:szCs w:val="26"/>
        </w:rPr>
        <w:t xml:space="preserve">lick parent registration, and fill out the details. You will then </w:t>
      </w:r>
      <w:r w:rsidRPr="00E73111">
        <w:rPr>
          <w:sz w:val="26"/>
          <w:szCs w:val="26"/>
        </w:rPr>
        <w:t>receive</w:t>
      </w:r>
      <w:r w:rsidR="0018263E" w:rsidRPr="00E73111">
        <w:rPr>
          <w:sz w:val="26"/>
          <w:szCs w:val="26"/>
        </w:rPr>
        <w:t xml:space="preserve"> a verification email</w:t>
      </w:r>
      <w:r w:rsidR="009362A3" w:rsidRPr="00E73111">
        <w:rPr>
          <w:sz w:val="26"/>
          <w:szCs w:val="26"/>
        </w:rPr>
        <w:t xml:space="preserve"> with a link that you need to click to validate the account. You can then log in, and the site will request the school code and your child’s unique code outlined below.</w:t>
      </w:r>
      <w:r w:rsidR="00377C1D">
        <w:rPr>
          <w:sz w:val="26"/>
          <w:szCs w:val="26"/>
        </w:rPr>
        <w:t xml:space="preserve"> </w:t>
      </w:r>
    </w:p>
    <w:p w14:paraId="122E99C0" w14:textId="665F8410" w:rsidR="00EC59A0" w:rsidRPr="00E73111" w:rsidRDefault="00DA1F9B">
      <w:pPr>
        <w:rPr>
          <w:sz w:val="26"/>
          <w:szCs w:val="26"/>
        </w:rPr>
      </w:pPr>
      <w:r w:rsidRPr="00E73111">
        <w:rPr>
          <w:sz w:val="26"/>
          <w:szCs w:val="26"/>
        </w:rPr>
        <w:t>Each term a new menu will be available, from which parents can review and pre</w:t>
      </w:r>
      <w:r w:rsidR="009C5BED">
        <w:rPr>
          <w:sz w:val="26"/>
          <w:szCs w:val="26"/>
        </w:rPr>
        <w:t>-</w:t>
      </w:r>
      <w:r w:rsidRPr="00E73111">
        <w:rPr>
          <w:sz w:val="26"/>
          <w:szCs w:val="26"/>
        </w:rPr>
        <w:t>select meals for the days they choose.</w:t>
      </w:r>
    </w:p>
    <w:p w14:paraId="20CD0C0E" w14:textId="77777777" w:rsidR="00DA1F9B" w:rsidRPr="00E73111" w:rsidRDefault="00DA1F9B">
      <w:pPr>
        <w:rPr>
          <w:sz w:val="26"/>
          <w:szCs w:val="26"/>
        </w:rPr>
      </w:pPr>
      <w:r w:rsidRPr="00E73111">
        <w:rPr>
          <w:sz w:val="26"/>
          <w:szCs w:val="26"/>
        </w:rPr>
        <w:t xml:space="preserve">The system is not just about payments though, </w:t>
      </w:r>
      <w:r w:rsidR="00377C1D" w:rsidRPr="00E73111">
        <w:rPr>
          <w:sz w:val="26"/>
          <w:szCs w:val="26"/>
        </w:rPr>
        <w:t>it’s</w:t>
      </w:r>
      <w:r w:rsidRPr="00E73111">
        <w:rPr>
          <w:sz w:val="26"/>
          <w:szCs w:val="26"/>
        </w:rPr>
        <w:t xml:space="preserve"> about planning school meals to ensure a successful lunch service for everyone involved.</w:t>
      </w:r>
    </w:p>
    <w:p w14:paraId="75543C7D" w14:textId="24E241B1" w:rsidR="00DA1F9B" w:rsidRPr="00E73111" w:rsidRDefault="00DA1F9B">
      <w:pPr>
        <w:rPr>
          <w:b/>
          <w:sz w:val="26"/>
          <w:szCs w:val="26"/>
        </w:rPr>
      </w:pPr>
      <w:r w:rsidRPr="00E73111">
        <w:rPr>
          <w:b/>
          <w:sz w:val="26"/>
          <w:szCs w:val="26"/>
        </w:rPr>
        <w:t xml:space="preserve">School code </w:t>
      </w:r>
      <w:r w:rsidR="00A12EF8">
        <w:rPr>
          <w:b/>
          <w:sz w:val="26"/>
          <w:szCs w:val="26"/>
        </w:rPr>
        <w:t xml:space="preserve">- </w:t>
      </w:r>
      <w:r w:rsidR="009E13A2">
        <w:rPr>
          <w:b/>
          <w:sz w:val="26"/>
          <w:szCs w:val="26"/>
        </w:rPr>
        <w:t>455337</w:t>
      </w:r>
    </w:p>
    <w:p w14:paraId="3BA18B96" w14:textId="43A62072" w:rsidR="00DA1F9B" w:rsidRPr="00A12EF8" w:rsidRDefault="00DA1F9B">
      <w:pPr>
        <w:rPr>
          <w:bCs/>
          <w:sz w:val="26"/>
          <w:szCs w:val="26"/>
        </w:rPr>
      </w:pPr>
      <w:r w:rsidRPr="00E73111">
        <w:rPr>
          <w:b/>
          <w:sz w:val="26"/>
          <w:szCs w:val="26"/>
        </w:rPr>
        <w:t>Yo</w:t>
      </w:r>
      <w:r w:rsidR="0018263E" w:rsidRPr="00E73111">
        <w:rPr>
          <w:b/>
          <w:sz w:val="26"/>
          <w:szCs w:val="26"/>
        </w:rPr>
        <w:t xml:space="preserve">ur pupil code </w:t>
      </w:r>
      <w:r w:rsidR="00207B7E">
        <w:rPr>
          <w:b/>
          <w:sz w:val="26"/>
          <w:szCs w:val="26"/>
        </w:rPr>
        <w:t xml:space="preserve">– </w:t>
      </w:r>
      <w:r w:rsidR="00A12EF8" w:rsidRPr="00A12EF8">
        <w:rPr>
          <w:bCs/>
          <w:sz w:val="26"/>
          <w:szCs w:val="26"/>
        </w:rPr>
        <w:t xml:space="preserve">Once we have set your child up on the system, the pupil code will be sent over to the school office, in plenty of time before your child starts. </w:t>
      </w:r>
    </w:p>
    <w:p w14:paraId="3F74BCDA" w14:textId="77777777" w:rsidR="0018263E" w:rsidRPr="00E73111" w:rsidRDefault="0018263E">
      <w:pPr>
        <w:rPr>
          <w:sz w:val="26"/>
          <w:szCs w:val="26"/>
        </w:rPr>
      </w:pPr>
      <w:r w:rsidRPr="00E73111">
        <w:rPr>
          <w:sz w:val="26"/>
          <w:szCs w:val="26"/>
        </w:rPr>
        <w:t>Multiple children can be registered on one login. These details will only need to be entered once.</w:t>
      </w:r>
      <w:r w:rsidR="004101DB" w:rsidRPr="00E73111">
        <w:rPr>
          <w:sz w:val="26"/>
          <w:szCs w:val="26"/>
        </w:rPr>
        <w:t xml:space="preserve"> Future logins will only need an email and password.</w:t>
      </w:r>
    </w:p>
    <w:p w14:paraId="7C7DDC58" w14:textId="77777777" w:rsidR="004101DB" w:rsidRPr="00E73111" w:rsidRDefault="004101DB">
      <w:pPr>
        <w:rPr>
          <w:sz w:val="26"/>
          <w:szCs w:val="26"/>
        </w:rPr>
      </w:pPr>
      <w:r w:rsidRPr="00E73111">
        <w:rPr>
          <w:sz w:val="26"/>
          <w:szCs w:val="26"/>
        </w:rPr>
        <w:t xml:space="preserve">Any </w:t>
      </w:r>
      <w:r w:rsidR="00377C1D" w:rsidRPr="00E73111">
        <w:rPr>
          <w:sz w:val="26"/>
          <w:szCs w:val="26"/>
        </w:rPr>
        <w:t>dietary</w:t>
      </w:r>
      <w:r w:rsidRPr="00E73111">
        <w:rPr>
          <w:sz w:val="26"/>
          <w:szCs w:val="26"/>
        </w:rPr>
        <w:t xml:space="preserve"> requirements are entered at this stage.</w:t>
      </w:r>
    </w:p>
    <w:p w14:paraId="037B246B" w14:textId="77777777" w:rsidR="004101DB" w:rsidRPr="00E73111" w:rsidRDefault="004101DB">
      <w:pPr>
        <w:rPr>
          <w:b/>
          <w:sz w:val="26"/>
          <w:szCs w:val="26"/>
        </w:rPr>
      </w:pPr>
      <w:r w:rsidRPr="00E73111">
        <w:rPr>
          <w:b/>
          <w:sz w:val="26"/>
          <w:szCs w:val="26"/>
        </w:rPr>
        <w:lastRenderedPageBreak/>
        <w:t>Ordering</w:t>
      </w:r>
    </w:p>
    <w:p w14:paraId="2630C782" w14:textId="77777777" w:rsidR="004101DB" w:rsidRPr="00E73111" w:rsidRDefault="004101DB">
      <w:pPr>
        <w:rPr>
          <w:sz w:val="26"/>
          <w:szCs w:val="26"/>
        </w:rPr>
      </w:pPr>
      <w:r w:rsidRPr="00E73111">
        <w:rPr>
          <w:sz w:val="26"/>
          <w:szCs w:val="26"/>
        </w:rPr>
        <w:t xml:space="preserve">Once registered, choosing meals is easy. By selecting ‘Add new’ a </w:t>
      </w:r>
      <w:r w:rsidR="00377C1D" w:rsidRPr="00E73111">
        <w:rPr>
          <w:sz w:val="26"/>
          <w:szCs w:val="26"/>
        </w:rPr>
        <w:t>calendar</w:t>
      </w:r>
      <w:r w:rsidRPr="00E73111">
        <w:rPr>
          <w:sz w:val="26"/>
          <w:szCs w:val="26"/>
        </w:rPr>
        <w:t xml:space="preserve"> is displayed with each available menu option for that day. Orders can be taken daily, weekly or for a full term in advance. There is also a function to cancel any meals if required.</w:t>
      </w:r>
    </w:p>
    <w:p w14:paraId="38628744" w14:textId="77777777" w:rsidR="004101DB" w:rsidRPr="00E73111" w:rsidRDefault="004101DB">
      <w:pPr>
        <w:rPr>
          <w:sz w:val="26"/>
          <w:szCs w:val="26"/>
        </w:rPr>
      </w:pPr>
      <w:r w:rsidRPr="00E73111">
        <w:rPr>
          <w:sz w:val="26"/>
          <w:szCs w:val="26"/>
        </w:rPr>
        <w:t>Once all orders are placed, a list of children, their meal choices and allergy information</w:t>
      </w:r>
      <w:r w:rsidR="00E73111" w:rsidRPr="00E73111">
        <w:rPr>
          <w:sz w:val="26"/>
          <w:szCs w:val="26"/>
        </w:rPr>
        <w:t xml:space="preserve"> for that day are forwarded to the schools representative.</w:t>
      </w:r>
    </w:p>
    <w:p w14:paraId="36EC08A8" w14:textId="77777777" w:rsidR="00E73111" w:rsidRPr="00E73111" w:rsidRDefault="00E73111">
      <w:pPr>
        <w:rPr>
          <w:b/>
          <w:sz w:val="26"/>
          <w:szCs w:val="26"/>
        </w:rPr>
      </w:pPr>
      <w:r w:rsidRPr="00E73111">
        <w:rPr>
          <w:b/>
          <w:sz w:val="26"/>
          <w:szCs w:val="26"/>
        </w:rPr>
        <w:t>Payment</w:t>
      </w:r>
    </w:p>
    <w:p w14:paraId="1814DD6A" w14:textId="77777777" w:rsidR="00E73111" w:rsidRPr="00E73111" w:rsidRDefault="00E73111">
      <w:pPr>
        <w:rPr>
          <w:sz w:val="26"/>
          <w:szCs w:val="26"/>
        </w:rPr>
      </w:pPr>
      <w:r w:rsidRPr="00E73111">
        <w:rPr>
          <w:sz w:val="26"/>
          <w:szCs w:val="26"/>
        </w:rPr>
        <w:t>For those children eligible for FREE school meals or Universal Free School Meals, accounts will be credited accordingly. If payment is required, details can be added at this stage. When meal credits are purchased they are added to the account.</w:t>
      </w:r>
    </w:p>
    <w:p w14:paraId="737EF0D0" w14:textId="77777777" w:rsidR="00E73111" w:rsidRPr="00E73111" w:rsidRDefault="00E73111">
      <w:pPr>
        <w:rPr>
          <w:sz w:val="26"/>
          <w:szCs w:val="26"/>
        </w:rPr>
      </w:pPr>
      <w:r w:rsidRPr="00E73111">
        <w:rPr>
          <w:sz w:val="26"/>
          <w:szCs w:val="26"/>
        </w:rPr>
        <w:t>The system shows the amount of meals the credits purchased can be exchanged for. This screen will highlight any bulk purchase deals available.</w:t>
      </w:r>
    </w:p>
    <w:p w14:paraId="67E95C70" w14:textId="77777777" w:rsidR="00E73111" w:rsidRPr="004101DB" w:rsidRDefault="00E73111">
      <w:r w:rsidRPr="00E73111">
        <w:rPr>
          <w:sz w:val="26"/>
          <w:szCs w:val="26"/>
        </w:rPr>
        <w:t>An account balance can be seen on the main page</w:t>
      </w:r>
      <w:r>
        <w:t xml:space="preserve"> at all times.</w:t>
      </w:r>
    </w:p>
    <w:p w14:paraId="7E8C1EB5" w14:textId="77777777" w:rsidR="004101DB" w:rsidRPr="0018263E" w:rsidRDefault="004101DB"/>
    <w:p w14:paraId="608306C7" w14:textId="77777777" w:rsidR="0018263E" w:rsidRDefault="00E73111">
      <w:r>
        <w:t>If you have any questions about Select, please do contact us:</w:t>
      </w:r>
    </w:p>
    <w:p w14:paraId="1DA7F868" w14:textId="77777777" w:rsidR="00E73111" w:rsidRPr="00E73111" w:rsidRDefault="00E73111">
      <w:pPr>
        <w:rPr>
          <w:sz w:val="36"/>
          <w:szCs w:val="36"/>
        </w:rPr>
      </w:pPr>
      <w:r w:rsidRPr="00E73111">
        <w:rPr>
          <w:sz w:val="36"/>
          <w:szCs w:val="36"/>
        </w:rPr>
        <w:t>E: it@select-payments.com</w:t>
      </w:r>
    </w:p>
    <w:p w14:paraId="4FF167C6" w14:textId="77777777" w:rsidR="00E73111" w:rsidRDefault="00E73111"/>
    <w:p w14:paraId="7B270765" w14:textId="77777777" w:rsidR="0018263E" w:rsidRPr="00DA1F9B" w:rsidRDefault="0018263E"/>
    <w:p w14:paraId="2353A02F" w14:textId="77777777" w:rsidR="00DA1F9B" w:rsidRDefault="00DA1F9B"/>
    <w:sectPr w:rsidR="00DA1F9B" w:rsidSect="00377C1D">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CB757" w14:textId="77777777" w:rsidR="00B71165" w:rsidRDefault="00B71165" w:rsidP="00EE2057">
      <w:pPr>
        <w:spacing w:after="0" w:line="240" w:lineRule="auto"/>
      </w:pPr>
      <w:r>
        <w:separator/>
      </w:r>
    </w:p>
  </w:endnote>
  <w:endnote w:type="continuationSeparator" w:id="0">
    <w:p w14:paraId="05991485" w14:textId="77777777" w:rsidR="00B71165" w:rsidRDefault="00B71165" w:rsidP="00EE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F74AF" w14:textId="77777777" w:rsidR="00B71165" w:rsidRDefault="00B71165" w:rsidP="00EE2057">
      <w:pPr>
        <w:spacing w:after="0" w:line="240" w:lineRule="auto"/>
      </w:pPr>
      <w:r>
        <w:separator/>
      </w:r>
    </w:p>
  </w:footnote>
  <w:footnote w:type="continuationSeparator" w:id="0">
    <w:p w14:paraId="0CC27522" w14:textId="77777777" w:rsidR="00B71165" w:rsidRDefault="00B71165" w:rsidP="00EE2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FC688" w14:textId="77777777" w:rsidR="00EE2057" w:rsidRDefault="00EE2057">
    <w:pPr>
      <w:pStyle w:val="Header"/>
    </w:pPr>
    <w:r>
      <w:rPr>
        <w:noProof/>
        <w:lang w:eastAsia="en-GB"/>
      </w:rPr>
      <w:drawing>
        <wp:anchor distT="0" distB="0" distL="114300" distR="114300" simplePos="0" relativeHeight="251659264" behindDoc="1" locked="0" layoutInCell="1" allowOverlap="1" wp14:anchorId="53ABE7F0" wp14:editId="67547F28">
          <wp:simplePos x="0" y="0"/>
          <wp:positionH relativeFrom="margin">
            <wp:posOffset>-209550</wp:posOffset>
          </wp:positionH>
          <wp:positionV relativeFrom="paragraph">
            <wp:posOffset>-19685</wp:posOffset>
          </wp:positionV>
          <wp:extent cx="1152525" cy="11525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quill Logo Red.jpeg"/>
                  <pic:cNvPicPr/>
                </pic:nvPicPr>
                <pic:blipFill>
                  <a:blip r:embed="rId1">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5333A"/>
    <w:multiLevelType w:val="hybridMultilevel"/>
    <w:tmpl w:val="C990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55D"/>
    <w:rsid w:val="0018263E"/>
    <w:rsid w:val="00207B7E"/>
    <w:rsid w:val="00377C1D"/>
    <w:rsid w:val="004101DB"/>
    <w:rsid w:val="00634A8D"/>
    <w:rsid w:val="007D355D"/>
    <w:rsid w:val="009362A3"/>
    <w:rsid w:val="009C5BED"/>
    <w:rsid w:val="009E13A2"/>
    <w:rsid w:val="00A12EF8"/>
    <w:rsid w:val="00B71165"/>
    <w:rsid w:val="00D9601E"/>
    <w:rsid w:val="00DA1F9B"/>
    <w:rsid w:val="00E73111"/>
    <w:rsid w:val="00EC59A0"/>
    <w:rsid w:val="00EE2057"/>
    <w:rsid w:val="00EF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2ECE05F"/>
  <w15:docId w15:val="{40CE2D45-80DE-49D4-89E9-FAF7AB467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9A0"/>
    <w:pPr>
      <w:ind w:left="720"/>
      <w:contextualSpacing/>
    </w:pPr>
  </w:style>
  <w:style w:type="paragraph" w:styleId="Header">
    <w:name w:val="header"/>
    <w:basedOn w:val="Normal"/>
    <w:link w:val="HeaderChar"/>
    <w:uiPriority w:val="99"/>
    <w:unhideWhenUsed/>
    <w:rsid w:val="00EE2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057"/>
  </w:style>
  <w:style w:type="paragraph" w:styleId="Footer">
    <w:name w:val="footer"/>
    <w:basedOn w:val="Normal"/>
    <w:link w:val="FooterChar"/>
    <w:uiPriority w:val="99"/>
    <w:unhideWhenUsed/>
    <w:rsid w:val="00EE2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057"/>
  </w:style>
  <w:style w:type="character" w:styleId="Hyperlink">
    <w:name w:val="Hyperlink"/>
    <w:basedOn w:val="DefaultParagraphFont"/>
    <w:uiPriority w:val="99"/>
    <w:unhideWhenUsed/>
    <w:rsid w:val="00207B7E"/>
    <w:rPr>
      <w:color w:val="0563C1" w:themeColor="hyperlink"/>
      <w:u w:val="single"/>
    </w:rPr>
  </w:style>
  <w:style w:type="character" w:customStyle="1" w:styleId="UnresolvedMention">
    <w:name w:val="Unresolved Mention"/>
    <w:basedOn w:val="DefaultParagraphFont"/>
    <w:uiPriority w:val="99"/>
    <w:semiHidden/>
    <w:unhideWhenUsed/>
    <w:rsid w:val="00207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EA9890FE.dotm</Template>
  <TotalTime>1</TotalTime>
  <Pages>2</Pages>
  <Words>408</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Kniveton</dc:creator>
  <cp:lastModifiedBy>amh83@inkberrowf.inkberrowfirst.worcs.sch.uk</cp:lastModifiedBy>
  <cp:revision>2</cp:revision>
  <dcterms:created xsi:type="dcterms:W3CDTF">2020-05-11T11:55:00Z</dcterms:created>
  <dcterms:modified xsi:type="dcterms:W3CDTF">2020-05-11T11:55:00Z</dcterms:modified>
</cp:coreProperties>
</file>